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29" w:rsidRDefault="00964029" w:rsidP="00964029">
      <w:pPr>
        <w:pStyle w:val="a3"/>
        <w:rPr>
          <w:rFonts w:ascii="Times New Roman" w:hAnsi="Times New Roman" w:cs="Times New Roman"/>
        </w:rPr>
      </w:pPr>
      <w:bookmarkStart w:id="0" w:name="sub_3000"/>
    </w:p>
    <w:bookmarkEnd w:id="0"/>
    <w:p w:rsidR="00964029" w:rsidRDefault="00964029" w:rsidP="00964029">
      <w:pPr>
        <w:pStyle w:val="1"/>
        <w:rPr>
          <w:rFonts w:ascii="Times New Roman" w:hAnsi="Times New Roman" w:cs="Times New Roman"/>
          <w:u w:val="none"/>
        </w:rPr>
      </w:pPr>
      <w:r>
        <w:rPr>
          <w:rFonts w:ascii="Times New Roman" w:hAnsi="Times New Roman" w:cs="Times New Roman"/>
          <w:u w:val="none"/>
        </w:rPr>
        <w:t>Справка</w:t>
      </w:r>
    </w:p>
    <w:p w:rsidR="00964029" w:rsidRDefault="00964029" w:rsidP="00964029">
      <w:pPr>
        <w:pStyle w:val="1"/>
        <w:rPr>
          <w:rFonts w:ascii="Times New Roman" w:hAnsi="Times New Roman" w:cs="Times New Roman"/>
          <w:u w:val="none"/>
        </w:rPr>
      </w:pPr>
      <w:r>
        <w:rPr>
          <w:rFonts w:ascii="Times New Roman" w:hAnsi="Times New Roman" w:cs="Times New Roman"/>
          <w:u w:val="none"/>
        </w:rPr>
        <w:t>о доходах, об имуществе и обязательствах имущественного характера</w:t>
      </w:r>
    </w:p>
    <w:p w:rsidR="00964029" w:rsidRDefault="0013108C" w:rsidP="00964029">
      <w:pPr>
        <w:pStyle w:val="1"/>
        <w:rPr>
          <w:rFonts w:ascii="Times New Roman" w:hAnsi="Times New Roman" w:cs="Times New Roman"/>
          <w:u w:val="none"/>
        </w:rPr>
      </w:pPr>
      <w:r>
        <w:rPr>
          <w:rFonts w:ascii="Times New Roman" w:hAnsi="Times New Roman" w:cs="Times New Roman"/>
          <w:u w:val="none"/>
        </w:rPr>
        <w:t xml:space="preserve">муниципального служащего </w:t>
      </w:r>
      <w:proofErr w:type="spellStart"/>
      <w:r>
        <w:rPr>
          <w:rFonts w:ascii="Times New Roman" w:hAnsi="Times New Roman" w:cs="Times New Roman"/>
          <w:u w:val="none"/>
        </w:rPr>
        <w:t>Луньгинско-Майданского</w:t>
      </w:r>
      <w:proofErr w:type="spellEnd"/>
      <w:r>
        <w:rPr>
          <w:rFonts w:ascii="Times New Roman" w:hAnsi="Times New Roman" w:cs="Times New Roman"/>
          <w:u w:val="none"/>
        </w:rPr>
        <w:t xml:space="preserve"> </w:t>
      </w:r>
      <w:r w:rsidR="00964029">
        <w:rPr>
          <w:rFonts w:ascii="Times New Roman" w:hAnsi="Times New Roman" w:cs="Times New Roman"/>
          <w:u w:val="none"/>
        </w:rPr>
        <w:t xml:space="preserve"> сельского поселения </w:t>
      </w:r>
      <w:proofErr w:type="spellStart"/>
      <w:r w:rsidR="00964029">
        <w:rPr>
          <w:rFonts w:ascii="Times New Roman" w:hAnsi="Times New Roman" w:cs="Times New Roman"/>
          <w:u w:val="none"/>
        </w:rPr>
        <w:t>Ардатовского</w:t>
      </w:r>
      <w:proofErr w:type="spellEnd"/>
      <w:r w:rsidR="00964029">
        <w:rPr>
          <w:rFonts w:ascii="Times New Roman" w:hAnsi="Times New Roman" w:cs="Times New Roman"/>
          <w:u w:val="none"/>
        </w:rPr>
        <w:t xml:space="preserve"> муниципального района Республики Мордовия</w:t>
      </w:r>
    </w:p>
    <w:p w:rsidR="00964029" w:rsidRDefault="00964029" w:rsidP="00964029">
      <w:pPr>
        <w:rPr>
          <w:rFonts w:ascii="Times New Roman" w:hAnsi="Times New Roman" w:cs="Times New Roman"/>
        </w:rPr>
      </w:pPr>
    </w:p>
    <w:p w:rsidR="00964029" w:rsidRDefault="00ED68D3" w:rsidP="00964029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Я,   </w:t>
      </w:r>
      <w:r w:rsidR="0013108C">
        <w:rPr>
          <w:rFonts w:ascii="Times New Roman" w:hAnsi="Times New Roman" w:cs="Times New Roman"/>
        </w:rPr>
        <w:t xml:space="preserve">        </w:t>
      </w:r>
      <w:proofErr w:type="spellStart"/>
      <w:r w:rsidR="0013108C">
        <w:rPr>
          <w:rFonts w:ascii="Times New Roman" w:hAnsi="Times New Roman" w:cs="Times New Roman"/>
        </w:rPr>
        <w:t>Башкаева</w:t>
      </w:r>
      <w:proofErr w:type="spellEnd"/>
      <w:r w:rsidR="0013108C">
        <w:rPr>
          <w:rFonts w:ascii="Times New Roman" w:hAnsi="Times New Roman" w:cs="Times New Roman"/>
        </w:rPr>
        <w:t xml:space="preserve"> Елена Анатольевна , 30.03.1972 года рождения </w:t>
      </w:r>
      <w:r w:rsidR="00964029">
        <w:rPr>
          <w:rFonts w:ascii="Times New Roman" w:hAnsi="Times New Roman" w:cs="Times New Roman"/>
        </w:rPr>
        <w:t xml:space="preserve">                   </w:t>
      </w:r>
    </w:p>
    <w:p w:rsidR="00964029" w:rsidRDefault="00964029" w:rsidP="00964029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</w:t>
      </w:r>
      <w:r w:rsidR="0056123A">
        <w:rPr>
          <w:rFonts w:ascii="Times New Roman" w:hAnsi="Times New Roman" w:cs="Times New Roman"/>
        </w:rPr>
        <w:t>_______________________</w:t>
      </w:r>
    </w:p>
    <w:p w:rsidR="00964029" w:rsidRDefault="00964029" w:rsidP="00964029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(фамилия, имя, отчество, дата рождения)</w:t>
      </w:r>
    </w:p>
    <w:p w:rsidR="00964029" w:rsidRPr="00ED68D3" w:rsidRDefault="00ED68D3" w:rsidP="00964029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Бухгал</w:t>
      </w:r>
      <w:r w:rsidR="0013108C">
        <w:rPr>
          <w:rFonts w:ascii="Times New Roman" w:hAnsi="Times New Roman" w:cs="Times New Roman"/>
        </w:rPr>
        <w:t xml:space="preserve">тер </w:t>
      </w:r>
      <w:proofErr w:type="spellStart"/>
      <w:r w:rsidR="0013108C">
        <w:rPr>
          <w:rFonts w:ascii="Times New Roman" w:hAnsi="Times New Roman" w:cs="Times New Roman"/>
        </w:rPr>
        <w:t>Луньгинско-Майданского</w:t>
      </w:r>
      <w:proofErr w:type="spellEnd"/>
      <w:r w:rsidR="0013108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сельского поселения</w:t>
      </w:r>
    </w:p>
    <w:p w:rsidR="00964029" w:rsidRDefault="00ED68D3" w:rsidP="00964029">
      <w:pPr>
        <w:pStyle w:val="a3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 _______________________________________________</w:t>
      </w:r>
      <w:r w:rsidR="00964029">
        <w:rPr>
          <w:rFonts w:ascii="Times New Roman" w:hAnsi="Times New Roman" w:cs="Times New Roman"/>
          <w:u w:val="single"/>
        </w:rPr>
        <w:t>______________________________________________</w:t>
      </w:r>
    </w:p>
    <w:p w:rsidR="00964029" w:rsidRDefault="00964029" w:rsidP="00964029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(место службы и занимаемая должность)</w:t>
      </w:r>
    </w:p>
    <w:p w:rsidR="00964029" w:rsidRDefault="00964029" w:rsidP="00964029">
      <w:pPr>
        <w:pStyle w:val="a3"/>
        <w:rPr>
          <w:rFonts w:ascii="Times New Roman" w:hAnsi="Times New Roman" w:cs="Times New Roman"/>
        </w:rPr>
      </w:pPr>
    </w:p>
    <w:p w:rsidR="00964029" w:rsidRDefault="00964029" w:rsidP="00964029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проживающий (- </w:t>
      </w:r>
      <w:proofErr w:type="spellStart"/>
      <w:r>
        <w:rPr>
          <w:rFonts w:ascii="Times New Roman" w:hAnsi="Times New Roman" w:cs="Times New Roman"/>
        </w:rPr>
        <w:t>ая</w:t>
      </w:r>
      <w:proofErr w:type="spellEnd"/>
      <w:proofErr w:type="gramStart"/>
      <w:r>
        <w:rPr>
          <w:rFonts w:ascii="Times New Roman" w:hAnsi="Times New Roman" w:cs="Times New Roman"/>
        </w:rPr>
        <w:t>)п</w:t>
      </w:r>
      <w:proofErr w:type="gramEnd"/>
      <w:r>
        <w:rPr>
          <w:rFonts w:ascii="Times New Roman" w:hAnsi="Times New Roman" w:cs="Times New Roman"/>
        </w:rPr>
        <w:t xml:space="preserve">о адресу:  РМ, </w:t>
      </w:r>
      <w:proofErr w:type="spellStart"/>
      <w:r>
        <w:rPr>
          <w:rFonts w:ascii="Times New Roman" w:hAnsi="Times New Roman" w:cs="Times New Roman"/>
        </w:rPr>
        <w:t>Ардатовск</w:t>
      </w:r>
      <w:r w:rsidR="0013108C">
        <w:rPr>
          <w:rFonts w:ascii="Times New Roman" w:hAnsi="Times New Roman" w:cs="Times New Roman"/>
        </w:rPr>
        <w:t>ий</w:t>
      </w:r>
      <w:proofErr w:type="spellEnd"/>
      <w:r w:rsidR="0013108C">
        <w:rPr>
          <w:rFonts w:ascii="Times New Roman" w:hAnsi="Times New Roman" w:cs="Times New Roman"/>
        </w:rPr>
        <w:t xml:space="preserve"> район, </w:t>
      </w:r>
      <w:proofErr w:type="spellStart"/>
      <w:r w:rsidR="0013108C">
        <w:rPr>
          <w:rFonts w:ascii="Times New Roman" w:hAnsi="Times New Roman" w:cs="Times New Roman"/>
        </w:rPr>
        <w:t>с</w:t>
      </w:r>
      <w:proofErr w:type="gramStart"/>
      <w:r w:rsidR="0013108C">
        <w:rPr>
          <w:rFonts w:ascii="Times New Roman" w:hAnsi="Times New Roman" w:cs="Times New Roman"/>
        </w:rPr>
        <w:t>.Л</w:t>
      </w:r>
      <w:proofErr w:type="gramEnd"/>
      <w:r w:rsidR="0013108C">
        <w:rPr>
          <w:rFonts w:ascii="Times New Roman" w:hAnsi="Times New Roman" w:cs="Times New Roman"/>
        </w:rPr>
        <w:t>уньгинский</w:t>
      </w:r>
      <w:proofErr w:type="spellEnd"/>
      <w:r w:rsidR="0013108C">
        <w:rPr>
          <w:rFonts w:ascii="Times New Roman" w:hAnsi="Times New Roman" w:cs="Times New Roman"/>
        </w:rPr>
        <w:t xml:space="preserve"> Майдан ,ул. 1 Мая ,д. 28</w:t>
      </w:r>
    </w:p>
    <w:p w:rsidR="00964029" w:rsidRDefault="00964029" w:rsidP="00964029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</w:t>
      </w:r>
      <w:r w:rsidR="0056123A">
        <w:rPr>
          <w:rFonts w:ascii="Times New Roman" w:hAnsi="Times New Roman" w:cs="Times New Roman"/>
        </w:rPr>
        <w:t>_______________________</w:t>
      </w:r>
    </w:p>
    <w:p w:rsidR="00964029" w:rsidRDefault="00964029" w:rsidP="00964029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(адрес места жительства)</w:t>
      </w:r>
    </w:p>
    <w:p w:rsidR="00964029" w:rsidRDefault="00964029" w:rsidP="00964029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</w:t>
      </w:r>
      <w:r w:rsidR="0056123A">
        <w:rPr>
          <w:rFonts w:ascii="Times New Roman" w:hAnsi="Times New Roman" w:cs="Times New Roman"/>
        </w:rPr>
        <w:t>______________</w:t>
      </w:r>
    </w:p>
    <w:p w:rsidR="00964029" w:rsidRDefault="00964029" w:rsidP="00964029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сообщаю сведения о своих доходах за отчетный период с 1 января  2011  г. по 31 декабря 2011г., об имуществе, принадлежащем мне на праве собственности, о вкладах в банках, ценных бумагах, об обязательствах имущественного характера по состоянию на конец отчетного периода (на отчетную дату):</w:t>
      </w:r>
    </w:p>
    <w:p w:rsidR="00964029" w:rsidRDefault="00964029" w:rsidP="00964029">
      <w:pPr>
        <w:rPr>
          <w:rFonts w:ascii="Times New Roman" w:hAnsi="Times New Roman" w:cs="Times New Roman"/>
        </w:rPr>
      </w:pPr>
    </w:p>
    <w:p w:rsidR="00964029" w:rsidRDefault="00964029" w:rsidP="00964029">
      <w:pPr>
        <w:pStyle w:val="1"/>
        <w:rPr>
          <w:rFonts w:ascii="Times New Roman" w:hAnsi="Times New Roman" w:cs="Times New Roman"/>
        </w:rPr>
      </w:pPr>
      <w:bookmarkStart w:id="1" w:name="sub_3100"/>
      <w:r>
        <w:rPr>
          <w:rFonts w:ascii="Times New Roman" w:hAnsi="Times New Roman" w:cs="Times New Roman"/>
        </w:rPr>
        <w:t>Глава 1. Сведения о доходах &lt;1&gt;</w:t>
      </w:r>
    </w:p>
    <w:bookmarkEnd w:id="1"/>
    <w:p w:rsidR="00964029" w:rsidRDefault="00964029" w:rsidP="00964029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68"/>
        <w:gridCol w:w="5280"/>
        <w:gridCol w:w="3960"/>
      </w:tblGrid>
      <w:tr w:rsidR="00964029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дохода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Величина дохода (рублей) &lt;2&gt;</w:t>
            </w:r>
          </w:p>
        </w:tc>
      </w:tr>
      <w:tr w:rsidR="00964029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Доход по основному месту работы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131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141714</w:t>
            </w:r>
          </w:p>
        </w:tc>
      </w:tr>
      <w:tr w:rsidR="00964029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Доход от педагогической деятельности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Доход от научной деятельности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64029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Доход от иной творческой деятельности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64029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Доход от вкладов в банках и иных кредитных организациях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64029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64029"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Иные доходы (указать вид дохода)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</w:t>
            </w: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доход за отчетный период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1310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141714</w:t>
            </w:r>
          </w:p>
        </w:tc>
      </w:tr>
    </w:tbl>
    <w:p w:rsidR="00964029" w:rsidRDefault="00964029" w:rsidP="00964029">
      <w:pPr>
        <w:rPr>
          <w:rFonts w:ascii="Times New Roman" w:hAnsi="Times New Roman" w:cs="Times New Roman"/>
        </w:rPr>
      </w:pPr>
    </w:p>
    <w:p w:rsidR="00964029" w:rsidRDefault="00964029" w:rsidP="009640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&lt;1&gt; Указываются доходы (включая пенсии, пособия, иные выплаты) за отчетный период.</w:t>
      </w:r>
    </w:p>
    <w:p w:rsidR="00964029" w:rsidRDefault="00964029" w:rsidP="009640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&lt;2&gt; Доход, полученный в иностранной валюте, указывается в рублях по курсу Банка России на дату получения дохода.</w:t>
      </w:r>
    </w:p>
    <w:p w:rsidR="00964029" w:rsidRDefault="00964029" w:rsidP="00964029">
      <w:pPr>
        <w:rPr>
          <w:rFonts w:ascii="Times New Roman" w:hAnsi="Times New Roman" w:cs="Times New Roman"/>
        </w:rPr>
      </w:pPr>
    </w:p>
    <w:p w:rsidR="00964029" w:rsidRDefault="00964029" w:rsidP="00964029">
      <w:pPr>
        <w:pStyle w:val="1"/>
        <w:rPr>
          <w:rFonts w:ascii="Times New Roman" w:hAnsi="Times New Roman" w:cs="Times New Roman"/>
          <w:u w:val="none"/>
        </w:rPr>
      </w:pPr>
      <w:bookmarkStart w:id="2" w:name="sub_3200"/>
      <w:r>
        <w:rPr>
          <w:rFonts w:ascii="Times New Roman" w:hAnsi="Times New Roman" w:cs="Times New Roman"/>
          <w:u w:val="none"/>
        </w:rPr>
        <w:t>Глава 2. Сведения об имуществе</w:t>
      </w:r>
    </w:p>
    <w:bookmarkEnd w:id="2"/>
    <w:p w:rsidR="00964029" w:rsidRDefault="00964029" w:rsidP="00964029">
      <w:pPr>
        <w:rPr>
          <w:rFonts w:ascii="Times New Roman" w:hAnsi="Times New Roman" w:cs="Times New Roman"/>
        </w:rPr>
      </w:pPr>
    </w:p>
    <w:p w:rsidR="00964029" w:rsidRDefault="00964029" w:rsidP="00964029">
      <w:pPr>
        <w:pStyle w:val="1"/>
        <w:rPr>
          <w:rFonts w:ascii="Times New Roman" w:hAnsi="Times New Roman" w:cs="Times New Roman"/>
          <w:u w:val="none"/>
        </w:rPr>
      </w:pPr>
      <w:bookmarkStart w:id="3" w:name="sub_3201"/>
      <w:r>
        <w:rPr>
          <w:rFonts w:ascii="Times New Roman" w:hAnsi="Times New Roman" w:cs="Times New Roman"/>
          <w:u w:val="none"/>
        </w:rPr>
        <w:t>1. Недвижимое имущество</w:t>
      </w:r>
    </w:p>
    <w:bookmarkEnd w:id="3"/>
    <w:p w:rsidR="00964029" w:rsidRDefault="00964029" w:rsidP="00964029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68"/>
        <w:gridCol w:w="2640"/>
        <w:gridCol w:w="1680"/>
        <w:gridCol w:w="2400"/>
        <w:gridCol w:w="2520"/>
      </w:tblGrid>
      <w:tr w:rsidR="00964029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right="12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и наименование имущества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 &lt;1&gt;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нахождения (адрес)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 м)</w:t>
            </w:r>
          </w:p>
        </w:tc>
      </w:tr>
      <w:tr w:rsidR="00964029"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right="12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Земельные участки: &lt;2&gt;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ED68D3" w:rsidRDefault="00ED68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8D3" w:rsidRDefault="00ED68D3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964029" w:rsidRDefault="00451C0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д.Спасские Мурзы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8D3" w:rsidRDefault="00ED68D3">
            <w:pPr>
              <w:ind w:firstLine="12"/>
              <w:jc w:val="center"/>
              <w:rPr>
                <w:rFonts w:ascii="Times New Roman" w:hAnsi="Times New Roman" w:cs="Times New Roman"/>
              </w:rPr>
            </w:pPr>
          </w:p>
          <w:p w:rsidR="00964029" w:rsidRDefault="0013108C">
            <w:pPr>
              <w:ind w:firstLine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55000</w:t>
            </w: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  <w:r w:rsidR="00ED68D3">
              <w:rPr>
                <w:rFonts w:ascii="Times New Roman" w:hAnsi="Times New Roman" w:cs="Times New Roman"/>
              </w:rPr>
              <w:t>Пай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right="12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center"/>
              <w:rPr>
                <w:rFonts w:ascii="Times New Roman" w:hAnsi="Times New Roman" w:cs="Times New Roman"/>
                <w:vertAlign w:val="superscript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vertAlign w:val="superscript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vertAlign w:val="superscript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vertAlign w:val="superscript"/>
              </w:rPr>
            </w:pPr>
          </w:p>
        </w:tc>
      </w:tr>
      <w:tr w:rsidR="00964029"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right="12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Квартиры: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right="12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Дачи: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right="12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Гаражи: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right="12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Иное недвижимое имущество: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ED68D3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964029" w:rsidRDefault="00964029" w:rsidP="00964029">
      <w:pPr>
        <w:rPr>
          <w:rFonts w:ascii="Times New Roman" w:hAnsi="Times New Roman" w:cs="Times New Roman"/>
        </w:rPr>
      </w:pPr>
    </w:p>
    <w:p w:rsidR="00964029" w:rsidRDefault="00964029" w:rsidP="009640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государственного  служащего,  который представляет сведения.</w:t>
      </w:r>
    </w:p>
    <w:p w:rsidR="00964029" w:rsidRDefault="00964029" w:rsidP="009640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&lt;2&gt;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964029" w:rsidRDefault="00964029" w:rsidP="00964029">
      <w:pPr>
        <w:rPr>
          <w:rFonts w:ascii="Times New Roman" w:hAnsi="Times New Roman" w:cs="Times New Roman"/>
        </w:rPr>
      </w:pPr>
    </w:p>
    <w:p w:rsidR="00964029" w:rsidRDefault="00964029" w:rsidP="00964029">
      <w:pPr>
        <w:pStyle w:val="1"/>
        <w:rPr>
          <w:rFonts w:ascii="Times New Roman" w:hAnsi="Times New Roman" w:cs="Times New Roman"/>
          <w:u w:val="none"/>
        </w:rPr>
      </w:pPr>
      <w:bookmarkStart w:id="4" w:name="sub_3202"/>
      <w:r>
        <w:rPr>
          <w:rFonts w:ascii="Times New Roman" w:hAnsi="Times New Roman" w:cs="Times New Roman"/>
          <w:u w:val="none"/>
        </w:rPr>
        <w:t>2. Транспортные средства</w:t>
      </w:r>
    </w:p>
    <w:bookmarkEnd w:id="4"/>
    <w:p w:rsidR="00964029" w:rsidRDefault="00964029" w:rsidP="00964029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68"/>
        <w:gridCol w:w="4440"/>
        <w:gridCol w:w="2400"/>
        <w:gridCol w:w="2400"/>
      </w:tblGrid>
      <w:tr w:rsidR="00964029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и марка транспортного средства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 &lt;1&gt;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регистрации</w:t>
            </w:r>
          </w:p>
        </w:tc>
      </w:tr>
      <w:tr w:rsidR="00964029"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Автомобили легковые: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1) </w:t>
            </w: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Автомобили грузовые: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rPr>
          <w:trHeight w:val="155"/>
        </w:trPr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Автоприцепы: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Мототранспортные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средства: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Сельскохозяйственная техника: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Водный транспорт: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Воздушный транспорт: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Иные транспортные средства: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029" w:rsidRDefault="0096402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964029" w:rsidRDefault="00964029" w:rsidP="00964029">
      <w:pPr>
        <w:rPr>
          <w:rFonts w:ascii="Times New Roman" w:hAnsi="Times New Roman" w:cs="Times New Roman"/>
        </w:rPr>
      </w:pPr>
    </w:p>
    <w:p w:rsidR="00964029" w:rsidRDefault="00964029" w:rsidP="009640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муниципального служащего, который представляет сведения.</w:t>
      </w:r>
    </w:p>
    <w:p w:rsidR="00964029" w:rsidRDefault="00964029" w:rsidP="00964029">
      <w:pPr>
        <w:rPr>
          <w:rFonts w:ascii="Times New Roman" w:hAnsi="Times New Roman" w:cs="Times New Roman"/>
        </w:rPr>
      </w:pPr>
    </w:p>
    <w:p w:rsidR="00964029" w:rsidRDefault="00964029" w:rsidP="00964029">
      <w:pPr>
        <w:pStyle w:val="1"/>
        <w:rPr>
          <w:rFonts w:ascii="Times New Roman" w:hAnsi="Times New Roman" w:cs="Times New Roman"/>
          <w:u w:val="none"/>
        </w:rPr>
      </w:pPr>
      <w:bookmarkStart w:id="5" w:name="sub_3300"/>
    </w:p>
    <w:p w:rsidR="00964029" w:rsidRDefault="00964029" w:rsidP="00964029">
      <w:pPr>
        <w:pStyle w:val="1"/>
        <w:rPr>
          <w:rFonts w:ascii="Times New Roman" w:hAnsi="Times New Roman" w:cs="Times New Roman"/>
          <w:u w:val="none"/>
        </w:rPr>
      </w:pPr>
      <w:r>
        <w:rPr>
          <w:rFonts w:ascii="Times New Roman" w:hAnsi="Times New Roman" w:cs="Times New Roman"/>
          <w:u w:val="none"/>
        </w:rPr>
        <w:t>Глава 3. Сведения о денежных средствах, находящихся</w:t>
      </w:r>
    </w:p>
    <w:p w:rsidR="00964029" w:rsidRDefault="00964029" w:rsidP="00964029">
      <w:pPr>
        <w:pStyle w:val="1"/>
        <w:rPr>
          <w:rFonts w:ascii="Times New Roman" w:hAnsi="Times New Roman" w:cs="Times New Roman"/>
          <w:u w:val="none"/>
        </w:rPr>
      </w:pPr>
      <w:r>
        <w:rPr>
          <w:rFonts w:ascii="Times New Roman" w:hAnsi="Times New Roman" w:cs="Times New Roman"/>
          <w:u w:val="none"/>
        </w:rPr>
        <w:lastRenderedPageBreak/>
        <w:t>на счетах в банках и иных кредитных организациях</w:t>
      </w:r>
    </w:p>
    <w:bookmarkEnd w:id="5"/>
    <w:p w:rsidR="00964029" w:rsidRDefault="00964029" w:rsidP="00964029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8"/>
        <w:gridCol w:w="2760"/>
        <w:gridCol w:w="1680"/>
        <w:gridCol w:w="1680"/>
        <w:gridCol w:w="1320"/>
        <w:gridCol w:w="2160"/>
      </w:tblGrid>
      <w:tr w:rsidR="0096402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и адрес банка или иной кредитной организации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и валюта счета &lt;1&gt;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открытия счета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счета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Остаток на счете &lt;2&gt; (руб.)</w:t>
            </w:r>
          </w:p>
        </w:tc>
      </w:tr>
      <w:tr w:rsidR="0096402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64029" w:rsidRDefault="00964029" w:rsidP="00964029">
      <w:pPr>
        <w:rPr>
          <w:rFonts w:ascii="Times New Roman" w:hAnsi="Times New Roman" w:cs="Times New Roman"/>
        </w:rPr>
      </w:pPr>
    </w:p>
    <w:p w:rsidR="00964029" w:rsidRDefault="00964029" w:rsidP="009640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&lt;1&gt; Указываются вид счета (депозитный, текущий, расчетный, ссудный и другие) и валюта счета.</w:t>
      </w:r>
    </w:p>
    <w:p w:rsidR="00964029" w:rsidRDefault="00964029" w:rsidP="009640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&lt;2&gt;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964029" w:rsidRDefault="00964029" w:rsidP="00964029">
      <w:pPr>
        <w:rPr>
          <w:rFonts w:ascii="Times New Roman" w:hAnsi="Times New Roman" w:cs="Times New Roman"/>
        </w:rPr>
      </w:pPr>
    </w:p>
    <w:p w:rsidR="00964029" w:rsidRDefault="00964029" w:rsidP="00964029">
      <w:pPr>
        <w:pStyle w:val="1"/>
        <w:rPr>
          <w:rFonts w:ascii="Times New Roman" w:hAnsi="Times New Roman" w:cs="Times New Roman"/>
          <w:u w:val="none"/>
        </w:rPr>
      </w:pPr>
      <w:bookmarkStart w:id="6" w:name="sub_3400"/>
      <w:r>
        <w:rPr>
          <w:rFonts w:ascii="Times New Roman" w:hAnsi="Times New Roman" w:cs="Times New Roman"/>
          <w:u w:val="none"/>
        </w:rPr>
        <w:t>Глава 4. Сведения о ценных бумагах</w:t>
      </w:r>
    </w:p>
    <w:bookmarkEnd w:id="6"/>
    <w:p w:rsidR="00964029" w:rsidRDefault="00964029" w:rsidP="00964029">
      <w:pPr>
        <w:rPr>
          <w:rFonts w:ascii="Times New Roman" w:hAnsi="Times New Roman" w:cs="Times New Roman"/>
        </w:rPr>
      </w:pPr>
    </w:p>
    <w:p w:rsidR="00964029" w:rsidRDefault="00964029" w:rsidP="00964029">
      <w:pPr>
        <w:pStyle w:val="1"/>
        <w:rPr>
          <w:rFonts w:ascii="Times New Roman" w:hAnsi="Times New Roman" w:cs="Times New Roman"/>
          <w:u w:val="none"/>
        </w:rPr>
      </w:pPr>
      <w:bookmarkStart w:id="7" w:name="sub_3401"/>
      <w:r>
        <w:rPr>
          <w:rFonts w:ascii="Times New Roman" w:hAnsi="Times New Roman" w:cs="Times New Roman"/>
          <w:u w:val="none"/>
        </w:rPr>
        <w:t>1. Акции и иное участие в коммерческих организациях</w:t>
      </w:r>
    </w:p>
    <w:bookmarkEnd w:id="7"/>
    <w:p w:rsidR="00964029" w:rsidRDefault="00964029" w:rsidP="00964029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88"/>
        <w:gridCol w:w="2400"/>
        <w:gridCol w:w="1560"/>
        <w:gridCol w:w="1920"/>
        <w:gridCol w:w="1440"/>
        <w:gridCol w:w="1800"/>
      </w:tblGrid>
      <w:tr w:rsidR="00964029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и организационно-правовая форма организации &lt;1&gt;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нахождения организации (адрес)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Уставный капитал &lt;2&gt; (руб.)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участия &lt;3&gt;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Основание участия &lt;4&gt;</w:t>
            </w:r>
          </w:p>
        </w:tc>
      </w:tr>
      <w:tr w:rsidR="00964029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64029" w:rsidRDefault="00964029" w:rsidP="00964029">
      <w:pPr>
        <w:rPr>
          <w:rFonts w:ascii="Times New Roman" w:hAnsi="Times New Roman" w:cs="Times New Roman"/>
        </w:rPr>
      </w:pPr>
    </w:p>
    <w:p w:rsidR="00964029" w:rsidRDefault="00964029" w:rsidP="009640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&lt;1&gt;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964029" w:rsidRDefault="00964029" w:rsidP="009640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964029" w:rsidRDefault="00964029" w:rsidP="009640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964029" w:rsidRDefault="00964029" w:rsidP="009640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&lt;4&gt;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964029" w:rsidRDefault="00964029" w:rsidP="00964029">
      <w:pPr>
        <w:rPr>
          <w:rFonts w:ascii="Times New Roman" w:hAnsi="Times New Roman" w:cs="Times New Roman"/>
        </w:rPr>
      </w:pPr>
    </w:p>
    <w:p w:rsidR="00964029" w:rsidRDefault="00964029" w:rsidP="00964029">
      <w:pPr>
        <w:pStyle w:val="1"/>
        <w:rPr>
          <w:rFonts w:ascii="Times New Roman" w:hAnsi="Times New Roman" w:cs="Times New Roman"/>
          <w:u w:val="none"/>
        </w:rPr>
      </w:pPr>
      <w:bookmarkStart w:id="8" w:name="sub_3402"/>
      <w:r>
        <w:rPr>
          <w:rFonts w:ascii="Times New Roman" w:hAnsi="Times New Roman" w:cs="Times New Roman"/>
          <w:u w:val="none"/>
        </w:rPr>
        <w:t>2. Иные ценные бумаги</w:t>
      </w:r>
    </w:p>
    <w:bookmarkEnd w:id="8"/>
    <w:p w:rsidR="00964029" w:rsidRDefault="00964029" w:rsidP="00964029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88"/>
        <w:gridCol w:w="2280"/>
        <w:gridCol w:w="1800"/>
        <w:gridCol w:w="1920"/>
        <w:gridCol w:w="1320"/>
        <w:gridCol w:w="1800"/>
      </w:tblGrid>
      <w:tr w:rsidR="00964029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ценной бумаги &lt;1&gt;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Лицо, выпустившее ценную бумагу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Номинальная величина обязательства (руб.)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Общее количество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стоимость &lt;2&gt; (руб.)</w:t>
            </w:r>
          </w:p>
        </w:tc>
      </w:tr>
      <w:tr w:rsidR="00964029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64029" w:rsidRDefault="00964029" w:rsidP="00964029">
      <w:pPr>
        <w:rPr>
          <w:rFonts w:ascii="Times New Roman" w:hAnsi="Times New Roman" w:cs="Times New Roman"/>
        </w:rPr>
      </w:pPr>
    </w:p>
    <w:p w:rsidR="00964029" w:rsidRDefault="00964029" w:rsidP="00964029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Итого по главе 4 "Сведения о ценных бумагах" суммарная декларированная стоимость ценных бумаг, включая доли участия в коммерческих организациях (руб.), ______________________________________________________________________</w:t>
      </w:r>
      <w:r w:rsidR="0056123A">
        <w:rPr>
          <w:rFonts w:ascii="Times New Roman" w:hAnsi="Times New Roman" w:cs="Times New Roman"/>
        </w:rPr>
        <w:t>_______________________</w:t>
      </w:r>
    </w:p>
    <w:p w:rsidR="00964029" w:rsidRDefault="00964029" w:rsidP="00964029">
      <w:pPr>
        <w:rPr>
          <w:rFonts w:ascii="Times New Roman" w:hAnsi="Times New Roman" w:cs="Times New Roman"/>
        </w:rPr>
      </w:pPr>
    </w:p>
    <w:p w:rsidR="00964029" w:rsidRDefault="00964029" w:rsidP="009640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&lt;1&gt; Указываются все ценные бумаги по видам (облигации, векселя и другие), за исключением акций, указанных в подразделе "Акции и иное участие в коммерческих организациях".</w:t>
      </w:r>
    </w:p>
    <w:p w:rsidR="00964029" w:rsidRDefault="00964029" w:rsidP="009640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&lt;2&gt;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964029" w:rsidRDefault="00964029" w:rsidP="00964029">
      <w:pPr>
        <w:rPr>
          <w:rFonts w:ascii="Times New Roman" w:hAnsi="Times New Roman" w:cs="Times New Roman"/>
        </w:rPr>
      </w:pPr>
    </w:p>
    <w:p w:rsidR="00964029" w:rsidRDefault="00964029" w:rsidP="00964029">
      <w:pPr>
        <w:pStyle w:val="1"/>
        <w:rPr>
          <w:rFonts w:ascii="Times New Roman" w:hAnsi="Times New Roman" w:cs="Times New Roman"/>
          <w:u w:val="none"/>
        </w:rPr>
      </w:pPr>
      <w:bookmarkStart w:id="9" w:name="sub_3500"/>
    </w:p>
    <w:p w:rsidR="00964029" w:rsidRDefault="00964029" w:rsidP="00964029">
      <w:pPr>
        <w:pStyle w:val="1"/>
        <w:rPr>
          <w:rFonts w:ascii="Times New Roman" w:hAnsi="Times New Roman" w:cs="Times New Roman"/>
          <w:u w:val="none"/>
        </w:rPr>
      </w:pPr>
      <w:r>
        <w:rPr>
          <w:rFonts w:ascii="Times New Roman" w:hAnsi="Times New Roman" w:cs="Times New Roman"/>
          <w:u w:val="none"/>
        </w:rPr>
        <w:lastRenderedPageBreak/>
        <w:t>Глава 5. Сведения об обязательствах имущественного характера</w:t>
      </w:r>
    </w:p>
    <w:bookmarkEnd w:id="9"/>
    <w:p w:rsidR="00964029" w:rsidRDefault="00964029" w:rsidP="00964029">
      <w:pPr>
        <w:rPr>
          <w:rFonts w:ascii="Times New Roman" w:hAnsi="Times New Roman" w:cs="Times New Roman"/>
        </w:rPr>
      </w:pPr>
    </w:p>
    <w:p w:rsidR="00964029" w:rsidRDefault="00964029" w:rsidP="00964029">
      <w:pPr>
        <w:pStyle w:val="1"/>
        <w:rPr>
          <w:rFonts w:ascii="Times New Roman" w:hAnsi="Times New Roman" w:cs="Times New Roman"/>
          <w:u w:val="none"/>
        </w:rPr>
      </w:pPr>
      <w:bookmarkStart w:id="10" w:name="sub_3501"/>
      <w:r>
        <w:rPr>
          <w:rFonts w:ascii="Times New Roman" w:hAnsi="Times New Roman" w:cs="Times New Roman"/>
          <w:u w:val="none"/>
        </w:rPr>
        <w:t>1. Объекты недвижимого имущества, находящиеся в пользовании &lt;1&gt;</w:t>
      </w:r>
    </w:p>
    <w:bookmarkEnd w:id="10"/>
    <w:p w:rsidR="00964029" w:rsidRDefault="00964029" w:rsidP="00964029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8"/>
        <w:gridCol w:w="1560"/>
        <w:gridCol w:w="1680"/>
        <w:gridCol w:w="1800"/>
        <w:gridCol w:w="2160"/>
        <w:gridCol w:w="2280"/>
      </w:tblGrid>
      <w:tr w:rsidR="0096402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имущества &lt;2&gt;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и сроки пользования &lt;3&gt;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Основание пользования &lt;4&gt;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нахождения (адрес)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 м)</w:t>
            </w:r>
          </w:p>
        </w:tc>
      </w:tr>
      <w:tr w:rsidR="0096402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64029" w:rsidRDefault="00964029" w:rsidP="00964029">
      <w:pPr>
        <w:rPr>
          <w:rFonts w:ascii="Times New Roman" w:hAnsi="Times New Roman" w:cs="Times New Roman"/>
        </w:rPr>
      </w:pPr>
    </w:p>
    <w:p w:rsidR="00964029" w:rsidRDefault="00964029" w:rsidP="009640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&lt;1&gt; Указываются по состоянию на отчетную дату.</w:t>
      </w:r>
    </w:p>
    <w:p w:rsidR="00964029" w:rsidRDefault="00964029" w:rsidP="009640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&lt;2&gt; Указывается вид недвижимого имущества (земельный участок, жилой дом, дача и другие).</w:t>
      </w:r>
    </w:p>
    <w:p w:rsidR="00964029" w:rsidRDefault="00964029" w:rsidP="009640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&lt;3&gt; Указываются вид пользования (аренда, безвозмездное пользование и другие) и сроки пользования.</w:t>
      </w:r>
    </w:p>
    <w:p w:rsidR="00964029" w:rsidRDefault="00964029" w:rsidP="009640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&lt;4&gt;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964029" w:rsidRDefault="00964029" w:rsidP="00964029">
      <w:pPr>
        <w:rPr>
          <w:rFonts w:ascii="Times New Roman" w:hAnsi="Times New Roman" w:cs="Times New Roman"/>
        </w:rPr>
      </w:pPr>
    </w:p>
    <w:p w:rsidR="00964029" w:rsidRDefault="00964029" w:rsidP="00964029">
      <w:pPr>
        <w:pStyle w:val="1"/>
        <w:rPr>
          <w:rFonts w:ascii="Times New Roman" w:hAnsi="Times New Roman" w:cs="Times New Roman"/>
          <w:u w:val="none"/>
        </w:rPr>
      </w:pPr>
      <w:bookmarkStart w:id="11" w:name="sub_3502"/>
      <w:r>
        <w:rPr>
          <w:rFonts w:ascii="Times New Roman" w:hAnsi="Times New Roman" w:cs="Times New Roman"/>
          <w:u w:val="none"/>
        </w:rPr>
        <w:t>2. Прочие обязательства &lt;1&gt;</w:t>
      </w:r>
    </w:p>
    <w:bookmarkEnd w:id="11"/>
    <w:p w:rsidR="00964029" w:rsidRDefault="00964029" w:rsidP="00964029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8"/>
        <w:gridCol w:w="2280"/>
        <w:gridCol w:w="1680"/>
        <w:gridCol w:w="2040"/>
        <w:gridCol w:w="1680"/>
        <w:gridCol w:w="1800"/>
      </w:tblGrid>
      <w:tr w:rsidR="0096402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Содержание обязательства &lt;2&gt;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Кредитор (должник) &lt;3&gt;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Основание возникновения &lt;4&gt;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 обязательства &lt;5&gt; (руб.)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Условия обязательства &lt;6&gt;</w:t>
            </w:r>
          </w:p>
        </w:tc>
      </w:tr>
      <w:tr w:rsidR="0096402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402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4029" w:rsidRDefault="009640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64029" w:rsidRDefault="00964029" w:rsidP="00964029">
      <w:pPr>
        <w:rPr>
          <w:rFonts w:ascii="Times New Roman" w:hAnsi="Times New Roman" w:cs="Times New Roman"/>
        </w:rPr>
      </w:pPr>
    </w:p>
    <w:p w:rsidR="00964029" w:rsidRDefault="00964029" w:rsidP="009640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Достоверность и полноту настоящих сведений подтверждаю.</w:t>
      </w:r>
    </w:p>
    <w:p w:rsidR="00964029" w:rsidRDefault="00964029" w:rsidP="00964029">
      <w:pPr>
        <w:rPr>
          <w:rFonts w:ascii="Times New Roman" w:hAnsi="Times New Roman" w:cs="Times New Roman"/>
        </w:rPr>
      </w:pPr>
    </w:p>
    <w:p w:rsidR="00964029" w:rsidRDefault="0013108C" w:rsidP="00964029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 28</w:t>
      </w:r>
      <w:r w:rsidR="00964029">
        <w:rPr>
          <w:rFonts w:ascii="Times New Roman" w:hAnsi="Times New Roman" w:cs="Times New Roman"/>
        </w:rPr>
        <w:t xml:space="preserve">     "   апреля        </w:t>
      </w:r>
      <w:r w:rsidR="00ED68D3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2012      г.         </w:t>
      </w:r>
      <w:proofErr w:type="spellStart"/>
      <w:r>
        <w:rPr>
          <w:rFonts w:ascii="Times New Roman" w:hAnsi="Times New Roman" w:cs="Times New Roman"/>
        </w:rPr>
        <w:t>Башкаева</w:t>
      </w:r>
      <w:proofErr w:type="spellEnd"/>
    </w:p>
    <w:p w:rsidR="00964029" w:rsidRDefault="00964029" w:rsidP="00964029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(подпись</w:t>
      </w:r>
      <w:r w:rsidR="00ED68D3">
        <w:rPr>
          <w:rFonts w:ascii="Times New Roman" w:hAnsi="Times New Roman" w:cs="Times New Roman"/>
        </w:rPr>
        <w:t xml:space="preserve"> муниципального служащего</w:t>
      </w:r>
      <w:r>
        <w:rPr>
          <w:rFonts w:ascii="Times New Roman" w:hAnsi="Times New Roman" w:cs="Times New Roman"/>
        </w:rPr>
        <w:t>)</w:t>
      </w:r>
    </w:p>
    <w:p w:rsidR="00964029" w:rsidRDefault="00964029" w:rsidP="00964029">
      <w:pPr>
        <w:pStyle w:val="a3"/>
        <w:rPr>
          <w:rFonts w:ascii="Times New Roman" w:hAnsi="Times New Roman" w:cs="Times New Roman"/>
        </w:rPr>
      </w:pPr>
    </w:p>
    <w:p w:rsidR="00964029" w:rsidRDefault="00964029" w:rsidP="00964029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</w:t>
      </w:r>
    </w:p>
    <w:p w:rsidR="00964029" w:rsidRDefault="00964029" w:rsidP="00964029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(Ф.И.О. и подпись лица, принявшего справку)</w:t>
      </w:r>
    </w:p>
    <w:p w:rsidR="00964029" w:rsidRDefault="00964029" w:rsidP="00964029">
      <w:pPr>
        <w:rPr>
          <w:rFonts w:ascii="Times New Roman" w:hAnsi="Times New Roman" w:cs="Times New Roman"/>
        </w:rPr>
      </w:pPr>
    </w:p>
    <w:p w:rsidR="00964029" w:rsidRDefault="00964029" w:rsidP="009640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&lt;1&gt; Указываются имеющиеся на отчетную дату срочные обязательства финансового характера на сумму, превышающую 100-кратный размер минимальной оплаты труда, установленный на отчетную дату.</w:t>
      </w:r>
    </w:p>
    <w:p w:rsidR="00964029" w:rsidRDefault="00964029" w:rsidP="009640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&lt;2&gt; Указывается существо обязательства (заем, кредит и другие).</w:t>
      </w:r>
    </w:p>
    <w:p w:rsidR="00964029" w:rsidRDefault="00964029" w:rsidP="009640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&lt;3&gt;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964029" w:rsidRDefault="00964029" w:rsidP="009640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&lt;4&gt;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964029" w:rsidRDefault="00964029" w:rsidP="009640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&lt;5&gt; Указывается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964029" w:rsidRDefault="00964029" w:rsidP="009640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&lt;6&gt;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964029" w:rsidRDefault="00964029" w:rsidP="00964029">
      <w:pPr>
        <w:rPr>
          <w:rFonts w:ascii="Times New Roman" w:hAnsi="Times New Roman" w:cs="Times New Roman"/>
        </w:rPr>
      </w:pPr>
    </w:p>
    <w:p w:rsidR="007F2836" w:rsidRDefault="007F2836" w:rsidP="007F2836">
      <w:pPr>
        <w:pStyle w:val="1"/>
      </w:pPr>
    </w:p>
    <w:p w:rsidR="007F2836" w:rsidRDefault="007F2836" w:rsidP="007F2836">
      <w:pPr>
        <w:pStyle w:val="1"/>
      </w:pPr>
    </w:p>
    <w:p w:rsidR="007F2836" w:rsidRDefault="007F2836" w:rsidP="007F2836">
      <w:pPr>
        <w:pStyle w:val="1"/>
      </w:pPr>
    </w:p>
    <w:p w:rsidR="007F2836" w:rsidRDefault="007F2836" w:rsidP="007F2836">
      <w:pPr>
        <w:pStyle w:val="1"/>
      </w:pPr>
    </w:p>
    <w:p w:rsidR="007F2836" w:rsidRDefault="007F2836" w:rsidP="007F2836">
      <w:pPr>
        <w:pStyle w:val="1"/>
      </w:pPr>
    </w:p>
    <w:p w:rsidR="007F2836" w:rsidRDefault="007F2836" w:rsidP="007F2836">
      <w:pPr>
        <w:pStyle w:val="1"/>
      </w:pPr>
    </w:p>
    <w:p w:rsidR="007F2836" w:rsidRDefault="007F2836" w:rsidP="007F2836">
      <w:pPr>
        <w:pStyle w:val="1"/>
      </w:pPr>
    </w:p>
    <w:p w:rsidR="007F2836" w:rsidRDefault="007F2836" w:rsidP="007F2836">
      <w:pPr>
        <w:pStyle w:val="1"/>
      </w:pPr>
    </w:p>
    <w:p w:rsidR="007F2836" w:rsidRDefault="007F2836" w:rsidP="007F2836">
      <w:pPr>
        <w:pStyle w:val="1"/>
      </w:pPr>
    </w:p>
    <w:p w:rsidR="007F2836" w:rsidRDefault="007F2836" w:rsidP="007F2836">
      <w:pPr>
        <w:pStyle w:val="1"/>
      </w:pPr>
      <w:r>
        <w:lastRenderedPageBreak/>
        <w:t>Справка</w:t>
      </w:r>
    </w:p>
    <w:p w:rsidR="007F2836" w:rsidRDefault="007F2836" w:rsidP="007F2836">
      <w:pPr>
        <w:pStyle w:val="1"/>
      </w:pPr>
      <w:r>
        <w:t>о доходах, об имуществе и обязательствах имущественного характера</w:t>
      </w:r>
    </w:p>
    <w:p w:rsidR="007F2836" w:rsidRDefault="007F2836" w:rsidP="007F2836">
      <w:pPr>
        <w:pStyle w:val="1"/>
      </w:pPr>
      <w:r>
        <w:t>супруги (супруга) и несовершеннолетних детей муниц</w:t>
      </w:r>
      <w:r w:rsidR="0013108C">
        <w:t xml:space="preserve">ипального служащего </w:t>
      </w:r>
      <w:proofErr w:type="spellStart"/>
      <w:r w:rsidR="0013108C">
        <w:t>Луньгинско-Майданского</w:t>
      </w:r>
      <w:proofErr w:type="spellEnd"/>
      <w:r w:rsidR="0013108C">
        <w:t xml:space="preserve"> </w:t>
      </w:r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 </w:t>
      </w:r>
    </w:p>
    <w:p w:rsidR="007F2836" w:rsidRDefault="007F2836" w:rsidP="007F2836">
      <w:pPr>
        <w:pStyle w:val="a3"/>
        <w:rPr>
          <w:rFonts w:ascii="Times New Roman" w:hAnsi="Times New Roman" w:cs="Times New Roman"/>
        </w:rPr>
      </w:pPr>
    </w:p>
    <w:p w:rsidR="007F2836" w:rsidRDefault="0013108C" w:rsidP="007F2836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Я,  </w:t>
      </w:r>
      <w:proofErr w:type="spellStart"/>
      <w:r>
        <w:rPr>
          <w:rFonts w:ascii="Times New Roman" w:hAnsi="Times New Roman" w:cs="Times New Roman"/>
        </w:rPr>
        <w:t>Башкаева</w:t>
      </w:r>
      <w:proofErr w:type="spellEnd"/>
      <w:r>
        <w:rPr>
          <w:rFonts w:ascii="Times New Roman" w:hAnsi="Times New Roman" w:cs="Times New Roman"/>
        </w:rPr>
        <w:t xml:space="preserve"> Елена Анатольевна ,30.03.1972 года рождения </w:t>
      </w:r>
      <w:r w:rsidR="007F2836">
        <w:rPr>
          <w:rFonts w:ascii="Times New Roman" w:hAnsi="Times New Roman" w:cs="Times New Roman"/>
        </w:rPr>
        <w:t>,</w:t>
      </w:r>
    </w:p>
    <w:p w:rsidR="007F2836" w:rsidRDefault="007F2836" w:rsidP="007F2836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</w:t>
      </w:r>
    </w:p>
    <w:p w:rsidR="007F2836" w:rsidRDefault="007F2836" w:rsidP="007F2836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(фамилия, имя, отчество, дата рождения)</w:t>
      </w:r>
    </w:p>
    <w:p w:rsidR="007F2836" w:rsidRDefault="007F2836" w:rsidP="007F2836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Бухгалтер </w:t>
      </w:r>
      <w:proofErr w:type="spellStart"/>
      <w:r w:rsidR="0013108C">
        <w:rPr>
          <w:rFonts w:ascii="Times New Roman" w:hAnsi="Times New Roman" w:cs="Times New Roman"/>
        </w:rPr>
        <w:t>Луньгинско-Майданского</w:t>
      </w:r>
      <w:proofErr w:type="spellEnd"/>
      <w:r w:rsidR="00980448">
        <w:rPr>
          <w:rFonts w:ascii="Times New Roman" w:hAnsi="Times New Roman" w:cs="Times New Roman"/>
        </w:rPr>
        <w:t xml:space="preserve"> сел</w:t>
      </w:r>
      <w:r>
        <w:rPr>
          <w:rFonts w:ascii="Times New Roman" w:hAnsi="Times New Roman" w:cs="Times New Roman"/>
        </w:rPr>
        <w:t>ьского поселения</w:t>
      </w:r>
    </w:p>
    <w:p w:rsidR="007F2836" w:rsidRDefault="007F2836" w:rsidP="007F2836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</w:t>
      </w:r>
    </w:p>
    <w:p w:rsidR="007F2836" w:rsidRDefault="007F2836" w:rsidP="007F2836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(место службы, занимаемая должность)</w:t>
      </w:r>
    </w:p>
    <w:p w:rsidR="007F2836" w:rsidRDefault="007F2836" w:rsidP="007F2836">
      <w:pPr>
        <w:pStyle w:val="a3"/>
        <w:rPr>
          <w:rFonts w:ascii="Times New Roman" w:hAnsi="Times New Roman" w:cs="Times New Roman"/>
        </w:rPr>
      </w:pPr>
    </w:p>
    <w:p w:rsidR="007F2836" w:rsidRDefault="007F2836" w:rsidP="007F2836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проживающий (-</w:t>
      </w:r>
      <w:proofErr w:type="spellStart"/>
      <w:r>
        <w:rPr>
          <w:rFonts w:ascii="Times New Roman" w:hAnsi="Times New Roman" w:cs="Times New Roman"/>
        </w:rPr>
        <w:t>ая</w:t>
      </w:r>
      <w:proofErr w:type="spellEnd"/>
      <w:r>
        <w:rPr>
          <w:rFonts w:ascii="Times New Roman" w:hAnsi="Times New Roman" w:cs="Times New Roman"/>
        </w:rPr>
        <w:t>) по адресу: Р</w:t>
      </w:r>
      <w:r w:rsidR="0013108C">
        <w:rPr>
          <w:rFonts w:ascii="Times New Roman" w:hAnsi="Times New Roman" w:cs="Times New Roman"/>
        </w:rPr>
        <w:t xml:space="preserve">М, </w:t>
      </w:r>
      <w:proofErr w:type="spellStart"/>
      <w:r w:rsidR="0013108C">
        <w:rPr>
          <w:rFonts w:ascii="Times New Roman" w:hAnsi="Times New Roman" w:cs="Times New Roman"/>
        </w:rPr>
        <w:t>Ардатовский</w:t>
      </w:r>
      <w:proofErr w:type="spellEnd"/>
      <w:r w:rsidR="0013108C">
        <w:rPr>
          <w:rFonts w:ascii="Times New Roman" w:hAnsi="Times New Roman" w:cs="Times New Roman"/>
        </w:rPr>
        <w:t xml:space="preserve"> район, </w:t>
      </w:r>
      <w:proofErr w:type="spellStart"/>
      <w:r w:rsidR="0013108C">
        <w:rPr>
          <w:rFonts w:ascii="Times New Roman" w:hAnsi="Times New Roman" w:cs="Times New Roman"/>
        </w:rPr>
        <w:t>с.Луньгинский</w:t>
      </w:r>
      <w:proofErr w:type="spellEnd"/>
      <w:r w:rsidR="0013108C">
        <w:rPr>
          <w:rFonts w:ascii="Times New Roman" w:hAnsi="Times New Roman" w:cs="Times New Roman"/>
        </w:rPr>
        <w:t xml:space="preserve"> Майдан ,ул. 1 Мая, д.28</w:t>
      </w:r>
    </w:p>
    <w:p w:rsidR="007F2836" w:rsidRDefault="007F2836" w:rsidP="007F2836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7F2836" w:rsidRDefault="007F2836" w:rsidP="007F2836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(адрес места жительства)</w:t>
      </w:r>
    </w:p>
    <w:p w:rsidR="007F2836" w:rsidRDefault="007F2836" w:rsidP="007F2836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_____________________________________________________________________________________________,</w:t>
      </w:r>
    </w:p>
    <w:p w:rsidR="007F2836" w:rsidRDefault="007F2836" w:rsidP="007F2836">
      <w:pPr>
        <w:pStyle w:val="a3"/>
        <w:rPr>
          <w:rFonts w:ascii="Times New Roman" w:hAnsi="Times New Roman" w:cs="Times New Roman"/>
        </w:rPr>
      </w:pPr>
    </w:p>
    <w:p w:rsidR="007F2836" w:rsidRDefault="007F2836" w:rsidP="007F2836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сообщаю сведения о доходах за отчетный период с 1 января 2011     г. по 31  декабря   2011     г. моей </w:t>
      </w:r>
      <w:r>
        <w:rPr>
          <w:rFonts w:ascii="Times New Roman" w:hAnsi="Times New Roman" w:cs="Times New Roman"/>
          <w:b/>
        </w:rPr>
        <w:t>(моего</w:t>
      </w:r>
      <w:r>
        <w:rPr>
          <w:rFonts w:ascii="Times New Roman" w:hAnsi="Times New Roman" w:cs="Times New Roman"/>
        </w:rPr>
        <w:t>)</w:t>
      </w:r>
    </w:p>
    <w:p w:rsidR="007F2836" w:rsidRDefault="007F2836" w:rsidP="007F2836">
      <w:pPr>
        <w:pStyle w:val="a3"/>
        <w:rPr>
          <w:rFonts w:ascii="Times New Roman" w:hAnsi="Times New Roman" w:cs="Times New Roman"/>
        </w:rPr>
      </w:pPr>
    </w:p>
    <w:p w:rsidR="007F2836" w:rsidRDefault="007F2836" w:rsidP="007F2836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(супруги (</w:t>
      </w:r>
      <w:r>
        <w:rPr>
          <w:rFonts w:ascii="Times New Roman" w:hAnsi="Times New Roman" w:cs="Times New Roman"/>
          <w:b/>
        </w:rPr>
        <w:t>супруга</w:t>
      </w:r>
      <w:r>
        <w:rPr>
          <w:rFonts w:ascii="Times New Roman" w:hAnsi="Times New Roman" w:cs="Times New Roman"/>
        </w:rPr>
        <w:t>), несовершеннолетней дочери, несовершеннолетнего сына)</w:t>
      </w:r>
    </w:p>
    <w:p w:rsidR="007F2836" w:rsidRDefault="007F2836" w:rsidP="007F2836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</w:t>
      </w:r>
      <w:r w:rsidR="0013108C">
        <w:rPr>
          <w:rFonts w:ascii="Times New Roman" w:hAnsi="Times New Roman" w:cs="Times New Roman"/>
        </w:rPr>
        <w:t xml:space="preserve">                     </w:t>
      </w:r>
      <w:proofErr w:type="spellStart"/>
      <w:r w:rsidR="0013108C">
        <w:rPr>
          <w:rFonts w:ascii="Times New Roman" w:hAnsi="Times New Roman" w:cs="Times New Roman"/>
        </w:rPr>
        <w:t>Башкаева</w:t>
      </w:r>
      <w:proofErr w:type="spellEnd"/>
      <w:r w:rsidR="0013108C">
        <w:rPr>
          <w:rFonts w:ascii="Times New Roman" w:hAnsi="Times New Roman" w:cs="Times New Roman"/>
        </w:rPr>
        <w:t xml:space="preserve"> Олега Викторовича 06.07.1973 </w:t>
      </w:r>
      <w:r>
        <w:rPr>
          <w:rFonts w:ascii="Times New Roman" w:hAnsi="Times New Roman" w:cs="Times New Roman"/>
        </w:rPr>
        <w:t>года рождения</w:t>
      </w:r>
    </w:p>
    <w:p w:rsidR="007F2836" w:rsidRDefault="007F2836" w:rsidP="007F2836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(фамилия, имя, отчество, дата рождения</w:t>
      </w:r>
    </w:p>
    <w:p w:rsidR="007F2836" w:rsidRDefault="007F2836" w:rsidP="007F2836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</w:t>
      </w:r>
    </w:p>
    <w:p w:rsidR="007F2836" w:rsidRDefault="007F2836" w:rsidP="007F2836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13108C">
        <w:rPr>
          <w:rFonts w:ascii="Times New Roman" w:hAnsi="Times New Roman" w:cs="Times New Roman"/>
        </w:rPr>
        <w:t>ОО «</w:t>
      </w:r>
      <w:proofErr w:type="spellStart"/>
      <w:r w:rsidR="0013108C">
        <w:rPr>
          <w:rFonts w:ascii="Times New Roman" w:hAnsi="Times New Roman" w:cs="Times New Roman"/>
        </w:rPr>
        <w:t>Мостстрой</w:t>
      </w:r>
      <w:proofErr w:type="spellEnd"/>
      <w:r w:rsidR="0013108C">
        <w:rPr>
          <w:rFonts w:ascii="Times New Roman" w:hAnsi="Times New Roman" w:cs="Times New Roman"/>
        </w:rPr>
        <w:t>»</w:t>
      </w:r>
      <w:r w:rsidR="00451C08">
        <w:rPr>
          <w:rFonts w:ascii="Times New Roman" w:hAnsi="Times New Roman" w:cs="Times New Roman"/>
        </w:rPr>
        <w:t>,экскаваторщик</w:t>
      </w:r>
    </w:p>
    <w:p w:rsidR="007F2836" w:rsidRPr="007F2836" w:rsidRDefault="007F2836" w:rsidP="007F2836">
      <w:pPr>
        <w:ind w:firstLine="0"/>
      </w:pPr>
      <w:r>
        <w:t>____________________________________________________________________________________</w:t>
      </w:r>
    </w:p>
    <w:p w:rsidR="007F2836" w:rsidRDefault="007F2836" w:rsidP="007F2836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(основное место работы или службы, занимаемая должность;</w:t>
      </w:r>
    </w:p>
    <w:p w:rsidR="007F2836" w:rsidRDefault="007F2836" w:rsidP="007F2836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случае отсутствия основного места работы или службы - род занятий)</w:t>
      </w:r>
    </w:p>
    <w:p w:rsidR="007F2836" w:rsidRDefault="007F2836" w:rsidP="007F2836">
      <w:pPr>
        <w:pStyle w:val="a3"/>
        <w:rPr>
          <w:rFonts w:ascii="Times New Roman" w:hAnsi="Times New Roman" w:cs="Times New Roman"/>
        </w:rPr>
      </w:pPr>
    </w:p>
    <w:p w:rsidR="007F2836" w:rsidRDefault="007F2836" w:rsidP="007F2836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  имуществе, принадлежащем ей (ему) на праве собственности, о вкладах в банках, ценных бумагах,  об обязательствах   имущественного характера  по состоянию на конец отчетного периода (на отчетную дату):</w:t>
      </w:r>
    </w:p>
    <w:p w:rsidR="007F2836" w:rsidRDefault="007F2836" w:rsidP="007F2836">
      <w:pPr>
        <w:rPr>
          <w:rFonts w:ascii="Times New Roman" w:hAnsi="Times New Roman" w:cs="Times New Roman"/>
        </w:rPr>
      </w:pPr>
    </w:p>
    <w:p w:rsidR="007F2836" w:rsidRDefault="007F2836" w:rsidP="007F28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&lt;1&gt; Сведения представляются отдельно на супругу (супруга) и на каждого из несовершеннолетних детей муниципального служащего, который представляет сведения.</w:t>
      </w:r>
    </w:p>
    <w:p w:rsidR="007F2836" w:rsidRDefault="007F2836" w:rsidP="007F2836">
      <w:pPr>
        <w:rPr>
          <w:rFonts w:ascii="Times New Roman" w:hAnsi="Times New Roman" w:cs="Times New Roman"/>
        </w:rPr>
      </w:pPr>
    </w:p>
    <w:p w:rsidR="007F2836" w:rsidRDefault="007F2836" w:rsidP="007F2836">
      <w:pPr>
        <w:pStyle w:val="1"/>
        <w:rPr>
          <w:rFonts w:ascii="Times New Roman" w:hAnsi="Times New Roman" w:cs="Times New Roman"/>
          <w:u w:val="none"/>
        </w:rPr>
      </w:pPr>
      <w:bookmarkStart w:id="12" w:name="sub_4100"/>
      <w:r>
        <w:rPr>
          <w:rFonts w:ascii="Times New Roman" w:hAnsi="Times New Roman" w:cs="Times New Roman"/>
          <w:u w:val="none"/>
        </w:rPr>
        <w:t>Глава 1. Сведения о доходах &lt;1&gt;</w:t>
      </w:r>
    </w:p>
    <w:bookmarkEnd w:id="12"/>
    <w:p w:rsidR="007F2836" w:rsidRDefault="007F2836" w:rsidP="007F2836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8"/>
        <w:gridCol w:w="5856"/>
        <w:gridCol w:w="3816"/>
      </w:tblGrid>
      <w:tr w:rsidR="007F28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дохода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Величина дохода (рублей) &lt;2&gt;</w:t>
            </w:r>
          </w:p>
        </w:tc>
      </w:tr>
      <w:tr w:rsidR="007F28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Доход по основному месту работы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451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90000</w:t>
            </w:r>
          </w:p>
        </w:tc>
      </w:tr>
      <w:tr w:rsidR="007F28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Доход от педагогической деятельности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F28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Доход от научной деятельности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F28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Доход от иной творческой деятельности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F28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Доход от вкладов в банках и иных кредитных организациях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F28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F2836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Иные доходы (указать вид дохода)</w:t>
            </w:r>
          </w:p>
        </w:tc>
        <w:tc>
          <w:tcPr>
            <w:tcW w:w="3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451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451C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1) </w:t>
            </w:r>
          </w:p>
        </w:tc>
        <w:tc>
          <w:tcPr>
            <w:tcW w:w="3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3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</w:t>
            </w:r>
          </w:p>
        </w:tc>
        <w:tc>
          <w:tcPr>
            <w:tcW w:w="3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доход за отчетный период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451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90000</w:t>
            </w:r>
          </w:p>
        </w:tc>
      </w:tr>
    </w:tbl>
    <w:p w:rsidR="007F2836" w:rsidRDefault="007F2836" w:rsidP="007F2836">
      <w:pPr>
        <w:rPr>
          <w:rFonts w:ascii="Times New Roman" w:hAnsi="Times New Roman" w:cs="Times New Roman"/>
        </w:rPr>
      </w:pPr>
    </w:p>
    <w:p w:rsidR="007F2836" w:rsidRDefault="007F2836" w:rsidP="007F28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&lt;1&gt; Указываются  доходы  (включая  пенсии,  пособия,  иные выплаты) за отчетный период.</w:t>
      </w:r>
    </w:p>
    <w:p w:rsidR="007F2836" w:rsidRDefault="007F2836" w:rsidP="007F28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&lt;2&gt; Доход, полученный в иностранной валюте, указывается в рублях по курсу Банка России на дату получения дохода.</w:t>
      </w:r>
    </w:p>
    <w:p w:rsidR="007F2836" w:rsidRDefault="007F2836" w:rsidP="007F2836">
      <w:pPr>
        <w:rPr>
          <w:rFonts w:ascii="Times New Roman" w:hAnsi="Times New Roman" w:cs="Times New Roman"/>
        </w:rPr>
      </w:pPr>
    </w:p>
    <w:p w:rsidR="007F2836" w:rsidRDefault="007F2836" w:rsidP="007F2836">
      <w:pPr>
        <w:pStyle w:val="1"/>
        <w:rPr>
          <w:rFonts w:ascii="Times New Roman" w:hAnsi="Times New Roman" w:cs="Times New Roman"/>
          <w:u w:val="none"/>
        </w:rPr>
      </w:pPr>
      <w:bookmarkStart w:id="13" w:name="sub_4200"/>
    </w:p>
    <w:p w:rsidR="007F2836" w:rsidRDefault="007F2836" w:rsidP="007F2836">
      <w:pPr>
        <w:pStyle w:val="1"/>
        <w:rPr>
          <w:rFonts w:ascii="Times New Roman" w:hAnsi="Times New Roman" w:cs="Times New Roman"/>
          <w:u w:val="none"/>
        </w:rPr>
      </w:pPr>
    </w:p>
    <w:p w:rsidR="007F2836" w:rsidRDefault="007F2836" w:rsidP="007F2836">
      <w:pPr>
        <w:pStyle w:val="1"/>
        <w:rPr>
          <w:rFonts w:ascii="Times New Roman" w:hAnsi="Times New Roman" w:cs="Times New Roman"/>
          <w:u w:val="none"/>
        </w:rPr>
      </w:pPr>
      <w:r>
        <w:rPr>
          <w:rFonts w:ascii="Times New Roman" w:hAnsi="Times New Roman" w:cs="Times New Roman"/>
          <w:u w:val="none"/>
        </w:rPr>
        <w:lastRenderedPageBreak/>
        <w:t>Глава 2. Сведения об имуществе</w:t>
      </w:r>
    </w:p>
    <w:bookmarkEnd w:id="13"/>
    <w:p w:rsidR="007F2836" w:rsidRDefault="007F2836" w:rsidP="007F2836">
      <w:pPr>
        <w:rPr>
          <w:rFonts w:ascii="Times New Roman" w:hAnsi="Times New Roman" w:cs="Times New Roman"/>
        </w:rPr>
      </w:pPr>
    </w:p>
    <w:p w:rsidR="007F2836" w:rsidRDefault="007F2836" w:rsidP="007F2836">
      <w:pPr>
        <w:pStyle w:val="1"/>
        <w:rPr>
          <w:rFonts w:ascii="Times New Roman" w:hAnsi="Times New Roman" w:cs="Times New Roman"/>
          <w:u w:val="none"/>
        </w:rPr>
      </w:pPr>
      <w:bookmarkStart w:id="14" w:name="sub_4201"/>
      <w:r>
        <w:rPr>
          <w:rFonts w:ascii="Times New Roman" w:hAnsi="Times New Roman" w:cs="Times New Roman"/>
          <w:u w:val="none"/>
        </w:rPr>
        <w:t>1. Недвижимое имущество</w:t>
      </w:r>
    </w:p>
    <w:bookmarkEnd w:id="14"/>
    <w:p w:rsidR="007F2836" w:rsidRDefault="007F2836" w:rsidP="007F2836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8"/>
        <w:gridCol w:w="3091"/>
        <w:gridCol w:w="2357"/>
        <w:gridCol w:w="1824"/>
        <w:gridCol w:w="2215"/>
      </w:tblGrid>
      <w:tr w:rsidR="007F28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и наименование имущества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4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 &lt;1&gt;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hanging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нахождения (адрес)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 м)</w:t>
            </w:r>
          </w:p>
        </w:tc>
      </w:tr>
      <w:tr w:rsidR="007F2836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Земельные участки: &lt;2&gt;</w:t>
            </w: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451C08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д. Спасские Мурзы</w:t>
            </w:r>
          </w:p>
          <w:p w:rsidR="007F2836" w:rsidRDefault="007F2836">
            <w:pPr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451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55000</w:t>
            </w:r>
          </w:p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1)пай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451C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</w:t>
            </w: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rPr>
                <w:rFonts w:ascii="Times New Roman" w:hAnsi="Times New Roman" w:cs="Times New Roman"/>
              </w:rPr>
            </w:pPr>
          </w:p>
          <w:p w:rsidR="007F2836" w:rsidRDefault="007F2836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9804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Квартиры:</w:t>
            </w: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Дачи:</w:t>
            </w: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Гаражи:</w:t>
            </w: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Иное недвижимое имущество:</w:t>
            </w: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7F2836" w:rsidRDefault="007F2836" w:rsidP="007F2836">
      <w:pPr>
        <w:rPr>
          <w:rFonts w:ascii="Times New Roman" w:hAnsi="Times New Roman" w:cs="Times New Roman"/>
        </w:rPr>
      </w:pPr>
    </w:p>
    <w:p w:rsidR="007F2836" w:rsidRDefault="007F2836" w:rsidP="007F28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муниципального служащего, который представляет сведения.</w:t>
      </w:r>
    </w:p>
    <w:p w:rsidR="007F2836" w:rsidRDefault="007F2836" w:rsidP="007F28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&lt;2&gt;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7F2836" w:rsidRDefault="007F2836" w:rsidP="007F2836">
      <w:pPr>
        <w:rPr>
          <w:rFonts w:ascii="Times New Roman" w:hAnsi="Times New Roman" w:cs="Times New Roman"/>
        </w:rPr>
      </w:pPr>
    </w:p>
    <w:p w:rsidR="007F2836" w:rsidRDefault="007F2836" w:rsidP="007F2836">
      <w:pPr>
        <w:pStyle w:val="1"/>
        <w:rPr>
          <w:rFonts w:ascii="Times New Roman" w:hAnsi="Times New Roman" w:cs="Times New Roman"/>
          <w:u w:val="none"/>
        </w:rPr>
      </w:pPr>
      <w:bookmarkStart w:id="15" w:name="sub_4202"/>
      <w:r>
        <w:rPr>
          <w:rFonts w:ascii="Times New Roman" w:hAnsi="Times New Roman" w:cs="Times New Roman"/>
          <w:u w:val="none"/>
        </w:rPr>
        <w:t>2. Транспортные средства</w:t>
      </w:r>
    </w:p>
    <w:bookmarkEnd w:id="15"/>
    <w:p w:rsidR="007F2836" w:rsidRDefault="007F2836" w:rsidP="007F2836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8"/>
        <w:gridCol w:w="3768"/>
        <w:gridCol w:w="3091"/>
        <w:gridCol w:w="2824"/>
      </w:tblGrid>
      <w:tr w:rsidR="007F28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и марка транспортного средства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 &lt;1&gt;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hanging="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регистрации</w:t>
            </w:r>
          </w:p>
        </w:tc>
      </w:tr>
      <w:tr w:rsidR="007F2836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Автомобили легковые: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9804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451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980448">
              <w:rPr>
                <w:rFonts w:ascii="Times New Roman" w:hAnsi="Times New Roman" w:cs="Times New Roman"/>
              </w:rPr>
              <w:t>.Чамзинка</w:t>
            </w: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  <w:r w:rsidR="00451C08">
              <w:rPr>
                <w:rFonts w:ascii="Times New Roman" w:hAnsi="Times New Roman" w:cs="Times New Roman"/>
              </w:rPr>
              <w:t>ВАЗ-21093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Автомобили грузовые: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Автоприцепы: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Мототранспортные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средства: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Сельскохозяйственная техника: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451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451C08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п.Чамзинка</w:t>
            </w: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9804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  <w:r w:rsidR="00451C08">
              <w:rPr>
                <w:rFonts w:ascii="Times New Roman" w:hAnsi="Times New Roman" w:cs="Times New Roman"/>
              </w:rPr>
              <w:t>Трактор Т- 40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Водный транспорт: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Воздушный транспорт: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Иные транспортные средства: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2836" w:rsidRDefault="007F283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7F2836" w:rsidRDefault="007F2836" w:rsidP="007F2836">
      <w:pPr>
        <w:rPr>
          <w:rFonts w:ascii="Times New Roman" w:hAnsi="Times New Roman" w:cs="Times New Roman"/>
        </w:rPr>
      </w:pPr>
    </w:p>
    <w:p w:rsidR="007F2836" w:rsidRDefault="007F2836" w:rsidP="007F28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муниципального служащего, который представляет сведения.</w:t>
      </w:r>
    </w:p>
    <w:p w:rsidR="007F2836" w:rsidRDefault="007F2836" w:rsidP="007F2836">
      <w:pPr>
        <w:rPr>
          <w:rFonts w:ascii="Times New Roman" w:hAnsi="Times New Roman" w:cs="Times New Roman"/>
        </w:rPr>
      </w:pPr>
    </w:p>
    <w:p w:rsidR="007F2836" w:rsidRDefault="007F2836" w:rsidP="007F2836">
      <w:pPr>
        <w:pStyle w:val="1"/>
        <w:rPr>
          <w:rFonts w:ascii="Times New Roman" w:hAnsi="Times New Roman" w:cs="Times New Roman"/>
          <w:u w:val="none"/>
        </w:rPr>
      </w:pPr>
      <w:bookmarkStart w:id="16" w:name="sub_4300"/>
      <w:r>
        <w:rPr>
          <w:rFonts w:ascii="Times New Roman" w:hAnsi="Times New Roman" w:cs="Times New Roman"/>
          <w:u w:val="none"/>
        </w:rPr>
        <w:t>Глава 3. Сведения о денежных средствах, находящихся</w:t>
      </w:r>
    </w:p>
    <w:p w:rsidR="007F2836" w:rsidRDefault="007F2836" w:rsidP="007F2836">
      <w:pPr>
        <w:pStyle w:val="1"/>
        <w:rPr>
          <w:rFonts w:ascii="Times New Roman" w:hAnsi="Times New Roman" w:cs="Times New Roman"/>
          <w:u w:val="none"/>
        </w:rPr>
      </w:pPr>
      <w:r>
        <w:rPr>
          <w:rFonts w:ascii="Times New Roman" w:hAnsi="Times New Roman" w:cs="Times New Roman"/>
          <w:u w:val="none"/>
        </w:rPr>
        <w:t>на счетах в банках и иных кредитных организациях</w:t>
      </w:r>
    </w:p>
    <w:bookmarkEnd w:id="16"/>
    <w:p w:rsidR="007F2836" w:rsidRDefault="007F2836" w:rsidP="007F2836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8"/>
        <w:gridCol w:w="3149"/>
        <w:gridCol w:w="1757"/>
        <w:gridCol w:w="2054"/>
        <w:gridCol w:w="1085"/>
        <w:gridCol w:w="1647"/>
      </w:tblGrid>
      <w:tr w:rsidR="007F28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и адрес банка или иной кредитной организации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и валюта счета &lt;1&gt;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2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открытия счета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счета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Остаток на счете &lt;2&gt; (руб.)</w:t>
            </w:r>
          </w:p>
        </w:tc>
      </w:tr>
      <w:tr w:rsidR="007F28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F2836" w:rsidRDefault="007F2836" w:rsidP="007F2836">
      <w:pPr>
        <w:rPr>
          <w:rFonts w:ascii="Times New Roman" w:hAnsi="Times New Roman" w:cs="Times New Roman"/>
        </w:rPr>
      </w:pPr>
    </w:p>
    <w:p w:rsidR="007F2836" w:rsidRDefault="007F2836" w:rsidP="007F28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&lt;1&gt; Указываются вид счета (депозитный, текущий, расчетный, ссудный и другие) и валюта счета.</w:t>
      </w:r>
    </w:p>
    <w:p w:rsidR="007F2836" w:rsidRDefault="007F2836" w:rsidP="007F28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&lt;2&gt;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7F2836" w:rsidRDefault="007F2836" w:rsidP="007F2836">
      <w:pPr>
        <w:rPr>
          <w:rFonts w:ascii="Times New Roman" w:hAnsi="Times New Roman" w:cs="Times New Roman"/>
        </w:rPr>
      </w:pPr>
    </w:p>
    <w:p w:rsidR="007F2836" w:rsidRDefault="007F2836" w:rsidP="007F2836">
      <w:pPr>
        <w:pStyle w:val="1"/>
        <w:rPr>
          <w:rFonts w:ascii="Times New Roman" w:hAnsi="Times New Roman" w:cs="Times New Roman"/>
          <w:u w:val="none"/>
        </w:rPr>
      </w:pPr>
      <w:bookmarkStart w:id="17" w:name="sub_4400"/>
      <w:r>
        <w:rPr>
          <w:rFonts w:ascii="Times New Roman" w:hAnsi="Times New Roman" w:cs="Times New Roman"/>
          <w:u w:val="none"/>
        </w:rPr>
        <w:t>Глава 4. Сведения о ценных бумагах</w:t>
      </w:r>
    </w:p>
    <w:bookmarkEnd w:id="17"/>
    <w:p w:rsidR="007F2836" w:rsidRDefault="007F2836" w:rsidP="007F2836">
      <w:pPr>
        <w:rPr>
          <w:rFonts w:ascii="Times New Roman" w:hAnsi="Times New Roman" w:cs="Times New Roman"/>
        </w:rPr>
      </w:pPr>
    </w:p>
    <w:p w:rsidR="007F2836" w:rsidRDefault="007F2836" w:rsidP="007F2836">
      <w:pPr>
        <w:pStyle w:val="1"/>
        <w:rPr>
          <w:rFonts w:ascii="Times New Roman" w:hAnsi="Times New Roman" w:cs="Times New Roman"/>
          <w:u w:val="none"/>
        </w:rPr>
      </w:pPr>
      <w:bookmarkStart w:id="18" w:name="sub_4401"/>
      <w:r>
        <w:rPr>
          <w:rFonts w:ascii="Times New Roman" w:hAnsi="Times New Roman" w:cs="Times New Roman"/>
          <w:u w:val="none"/>
        </w:rPr>
        <w:t>1. Акции и иное участие в коммерческих организациях</w:t>
      </w:r>
    </w:p>
    <w:bookmarkEnd w:id="18"/>
    <w:p w:rsidR="007F2836" w:rsidRDefault="007F2836" w:rsidP="007F2836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8"/>
        <w:gridCol w:w="2333"/>
        <w:gridCol w:w="2026"/>
        <w:gridCol w:w="1915"/>
        <w:gridCol w:w="1502"/>
        <w:gridCol w:w="1762"/>
      </w:tblGrid>
      <w:tr w:rsidR="007F28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и организационно-правовая форма организации &lt;1&gt;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нахождения организации (адрес)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Уставный капитал &lt;2&gt; (руб.)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участия &lt;3&gt;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Основание участия &lt;4&gt;</w:t>
            </w:r>
          </w:p>
        </w:tc>
      </w:tr>
      <w:tr w:rsidR="007F28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F2836" w:rsidRDefault="007F2836" w:rsidP="007F2836">
      <w:pPr>
        <w:rPr>
          <w:rFonts w:ascii="Times New Roman" w:hAnsi="Times New Roman" w:cs="Times New Roman"/>
        </w:rPr>
      </w:pPr>
    </w:p>
    <w:p w:rsidR="007F2836" w:rsidRDefault="007F2836" w:rsidP="007F28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&lt;1&gt;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7F2836" w:rsidRDefault="007F2836" w:rsidP="007F28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7F2836" w:rsidRDefault="007F2836" w:rsidP="007F28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7F2836" w:rsidRDefault="007F2836" w:rsidP="007F28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&lt;4&gt;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7F2836" w:rsidRDefault="007F2836" w:rsidP="007F2836">
      <w:pPr>
        <w:rPr>
          <w:rFonts w:ascii="Times New Roman" w:hAnsi="Times New Roman" w:cs="Times New Roman"/>
        </w:rPr>
      </w:pPr>
    </w:p>
    <w:p w:rsidR="007F2836" w:rsidRDefault="007F2836" w:rsidP="007F2836">
      <w:pPr>
        <w:pStyle w:val="1"/>
        <w:rPr>
          <w:rFonts w:ascii="Times New Roman" w:hAnsi="Times New Roman" w:cs="Times New Roman"/>
          <w:u w:val="none"/>
        </w:rPr>
      </w:pPr>
      <w:bookmarkStart w:id="19" w:name="sub_4402"/>
      <w:r>
        <w:rPr>
          <w:rFonts w:ascii="Times New Roman" w:hAnsi="Times New Roman" w:cs="Times New Roman"/>
          <w:u w:val="none"/>
        </w:rPr>
        <w:t>2. Иные ценные бумаги</w:t>
      </w:r>
    </w:p>
    <w:bookmarkEnd w:id="19"/>
    <w:p w:rsidR="007F2836" w:rsidRDefault="007F2836" w:rsidP="007F2836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00"/>
        <w:gridCol w:w="2360"/>
        <w:gridCol w:w="2000"/>
        <w:gridCol w:w="1925"/>
        <w:gridCol w:w="1505"/>
        <w:gridCol w:w="1760"/>
      </w:tblGrid>
      <w:tr w:rsidR="007F2836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hanging="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hanging="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ценной бумаги &lt;1&gt;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hanging="8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Лицо, выпустившее ценную бумагу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hanging="8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Номинальная величина обязательства (руб.)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hanging="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Общее количество 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hanging="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стоимость &lt;2&gt; (руб.)</w:t>
            </w:r>
          </w:p>
        </w:tc>
      </w:tr>
      <w:tr w:rsidR="007F2836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hanging="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hanging="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hanging="8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hanging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hanging="8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hanging="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hanging="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hanging="8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hanging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hanging="8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hanging="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hanging="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hanging="8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hanging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hanging="8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F2836" w:rsidRDefault="007F2836" w:rsidP="007F2836">
      <w:pPr>
        <w:rPr>
          <w:rFonts w:ascii="Times New Roman" w:hAnsi="Times New Roman" w:cs="Times New Roman"/>
        </w:rPr>
      </w:pPr>
    </w:p>
    <w:p w:rsidR="007F2836" w:rsidRDefault="007F2836" w:rsidP="007F2836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Итого по главе 4 "Сведения о ценных бумагах"  суммарная   декларированная стоимость   ценных   бумаг,   включая   доли   участия   в   коммерческих организациях (руб.), ______________________________________________________</w:t>
      </w:r>
    </w:p>
    <w:p w:rsidR="007F2836" w:rsidRDefault="007F2836" w:rsidP="007F2836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</w:t>
      </w:r>
    </w:p>
    <w:p w:rsidR="007F2836" w:rsidRDefault="007F2836" w:rsidP="007F2836">
      <w:pPr>
        <w:rPr>
          <w:rFonts w:ascii="Times New Roman" w:hAnsi="Times New Roman" w:cs="Times New Roman"/>
        </w:rPr>
      </w:pPr>
    </w:p>
    <w:p w:rsidR="007F2836" w:rsidRDefault="007F2836" w:rsidP="007F28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&lt;1&gt; Указываются все ценные бумаги по видам (облигации, векселя и другие), за исключением акций, указанных в подразделе "Акции и иное участие в коммерческих организациях".</w:t>
      </w:r>
    </w:p>
    <w:p w:rsidR="007F2836" w:rsidRDefault="007F2836" w:rsidP="007F28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&lt;2&gt;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7F2836" w:rsidRDefault="007F2836" w:rsidP="007F2836">
      <w:pPr>
        <w:rPr>
          <w:rFonts w:ascii="Times New Roman" w:hAnsi="Times New Roman" w:cs="Times New Roman"/>
        </w:rPr>
      </w:pPr>
    </w:p>
    <w:p w:rsidR="007F2836" w:rsidRDefault="007F2836" w:rsidP="007F2836">
      <w:pPr>
        <w:pStyle w:val="1"/>
        <w:rPr>
          <w:rFonts w:ascii="Times New Roman" w:hAnsi="Times New Roman" w:cs="Times New Roman"/>
          <w:u w:val="none"/>
        </w:rPr>
      </w:pPr>
      <w:bookmarkStart w:id="20" w:name="sub_4500"/>
      <w:r>
        <w:rPr>
          <w:rFonts w:ascii="Times New Roman" w:hAnsi="Times New Roman" w:cs="Times New Roman"/>
          <w:u w:val="none"/>
        </w:rPr>
        <w:t>Глава 5. Сведения об обязательствах имущественного характера</w:t>
      </w:r>
    </w:p>
    <w:bookmarkEnd w:id="20"/>
    <w:p w:rsidR="007F2836" w:rsidRDefault="007F2836" w:rsidP="007F2836">
      <w:pPr>
        <w:rPr>
          <w:rFonts w:ascii="Times New Roman" w:hAnsi="Times New Roman" w:cs="Times New Roman"/>
        </w:rPr>
      </w:pPr>
    </w:p>
    <w:p w:rsidR="007F2836" w:rsidRDefault="007F2836" w:rsidP="007F2836">
      <w:pPr>
        <w:pStyle w:val="1"/>
        <w:rPr>
          <w:rFonts w:ascii="Times New Roman" w:hAnsi="Times New Roman" w:cs="Times New Roman"/>
          <w:u w:val="none"/>
        </w:rPr>
      </w:pPr>
      <w:bookmarkStart w:id="21" w:name="sub_4501"/>
      <w:r>
        <w:rPr>
          <w:rFonts w:ascii="Times New Roman" w:hAnsi="Times New Roman" w:cs="Times New Roman"/>
          <w:u w:val="none"/>
        </w:rPr>
        <w:t>1. Объекты недвижимого имущества, находящиеся в пользовании &lt;1&gt;</w:t>
      </w:r>
    </w:p>
    <w:bookmarkEnd w:id="21"/>
    <w:p w:rsidR="007F2836" w:rsidRDefault="007F2836" w:rsidP="007F2836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38"/>
        <w:gridCol w:w="2194"/>
        <w:gridCol w:w="2026"/>
        <w:gridCol w:w="2054"/>
        <w:gridCol w:w="1627"/>
        <w:gridCol w:w="1516"/>
      </w:tblGrid>
      <w:tr w:rsidR="007F2836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имущества &lt;2&gt;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и сроки пользования &lt;3&gt;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Основание пользования &lt;4&gt;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нахождения (адрес)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</w:tr>
      <w:tr w:rsidR="007F2836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F2836" w:rsidRDefault="007F2836" w:rsidP="007F2836">
      <w:pPr>
        <w:rPr>
          <w:rFonts w:ascii="Times New Roman" w:hAnsi="Times New Roman" w:cs="Times New Roman"/>
        </w:rPr>
      </w:pPr>
    </w:p>
    <w:p w:rsidR="007F2836" w:rsidRDefault="007F2836" w:rsidP="007F28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&lt;1&gt; Указываются по состоянию на отчетную дату.</w:t>
      </w:r>
    </w:p>
    <w:p w:rsidR="007F2836" w:rsidRDefault="007F2836" w:rsidP="007F28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&lt;2&gt; Указывается вид недвижимого имущества (земельный участок, жилой дом, дача и другие).</w:t>
      </w:r>
    </w:p>
    <w:p w:rsidR="007F2836" w:rsidRDefault="007F2836" w:rsidP="007F28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&lt;3&gt; Указываются вид пользования (аренда, безвозмездное пользование и другие) и сроки пользования.</w:t>
      </w:r>
    </w:p>
    <w:p w:rsidR="007F2836" w:rsidRDefault="007F2836" w:rsidP="007F28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&lt;4&gt;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7F2836" w:rsidRDefault="007F2836" w:rsidP="007F2836">
      <w:pPr>
        <w:rPr>
          <w:rFonts w:ascii="Times New Roman" w:hAnsi="Times New Roman" w:cs="Times New Roman"/>
        </w:rPr>
      </w:pPr>
    </w:p>
    <w:p w:rsidR="007F2836" w:rsidRDefault="007F2836" w:rsidP="007F2836">
      <w:pPr>
        <w:pStyle w:val="1"/>
        <w:rPr>
          <w:rFonts w:ascii="Times New Roman" w:hAnsi="Times New Roman" w:cs="Times New Roman"/>
        </w:rPr>
      </w:pPr>
      <w:bookmarkStart w:id="22" w:name="sub_4502"/>
      <w:r>
        <w:rPr>
          <w:rFonts w:ascii="Times New Roman" w:hAnsi="Times New Roman" w:cs="Times New Roman"/>
          <w:u w:val="none"/>
        </w:rPr>
        <w:t>2. Прочие обязательства &lt;1&gt;</w:t>
      </w:r>
    </w:p>
    <w:bookmarkEnd w:id="22"/>
    <w:p w:rsidR="007F2836" w:rsidRDefault="007F2836" w:rsidP="007F2836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48"/>
        <w:gridCol w:w="1915"/>
        <w:gridCol w:w="1498"/>
        <w:gridCol w:w="2035"/>
        <w:gridCol w:w="2184"/>
        <w:gridCol w:w="2045"/>
      </w:tblGrid>
      <w:tr w:rsidR="007F2836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Содержание обязательства &lt;2&gt;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Кредитор (должник) &lt;3&gt;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Основание возникновения &lt;4&gt;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 обязательства &lt;5&gt; (руб.)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Условия обязательства &lt;6&gt;</w:t>
            </w:r>
          </w:p>
        </w:tc>
      </w:tr>
      <w:tr w:rsidR="007F2836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2836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2836" w:rsidRDefault="007F283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F2836" w:rsidRDefault="007F2836" w:rsidP="007F2836">
      <w:pPr>
        <w:rPr>
          <w:rFonts w:ascii="Times New Roman" w:hAnsi="Times New Roman" w:cs="Times New Roman"/>
        </w:rPr>
      </w:pPr>
    </w:p>
    <w:p w:rsidR="007F2836" w:rsidRDefault="007F2836" w:rsidP="007F28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Достоверность и полноту настоящих сведений подтверждаю.</w:t>
      </w:r>
    </w:p>
    <w:p w:rsidR="007F2836" w:rsidRDefault="007F2836" w:rsidP="007F2836">
      <w:pPr>
        <w:rPr>
          <w:rFonts w:ascii="Times New Roman" w:hAnsi="Times New Roman" w:cs="Times New Roman"/>
        </w:rPr>
      </w:pPr>
    </w:p>
    <w:p w:rsidR="007F2836" w:rsidRDefault="00451C08" w:rsidP="007F2836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    28</w:t>
      </w:r>
      <w:r w:rsidR="007F2836">
        <w:rPr>
          <w:rFonts w:ascii="Times New Roman" w:hAnsi="Times New Roman" w:cs="Times New Roman"/>
        </w:rPr>
        <w:t xml:space="preserve">   "     апреля              2012     г. </w:t>
      </w:r>
    </w:p>
    <w:p w:rsidR="007F2836" w:rsidRDefault="007F2836" w:rsidP="007F2836">
      <w:pPr>
        <w:pStyle w:val="a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(подпись муниципаль</w:t>
      </w:r>
      <w:r w:rsidR="00451C08">
        <w:rPr>
          <w:rFonts w:ascii="Times New Roman" w:hAnsi="Times New Roman" w:cs="Times New Roman"/>
        </w:rPr>
        <w:t xml:space="preserve">ного служащего)      </w:t>
      </w:r>
      <w:proofErr w:type="spellStart"/>
      <w:r w:rsidR="00451C08">
        <w:rPr>
          <w:rFonts w:ascii="Times New Roman" w:hAnsi="Times New Roman" w:cs="Times New Roman"/>
        </w:rPr>
        <w:t>Башкаева</w:t>
      </w:r>
      <w:proofErr w:type="spellEnd"/>
    </w:p>
    <w:p w:rsidR="007F2836" w:rsidRDefault="007F2836" w:rsidP="007F2836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</w:t>
      </w:r>
    </w:p>
    <w:p w:rsidR="007F2836" w:rsidRDefault="007F2836" w:rsidP="007F2836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(Ф.И.О. и подпись лица, принявшего справку)</w:t>
      </w:r>
    </w:p>
    <w:p w:rsidR="007F2836" w:rsidRDefault="007F2836" w:rsidP="007F2836">
      <w:pPr>
        <w:rPr>
          <w:rFonts w:ascii="Times New Roman" w:hAnsi="Times New Roman" w:cs="Times New Roman"/>
        </w:rPr>
      </w:pPr>
    </w:p>
    <w:p w:rsidR="007F2836" w:rsidRDefault="007F2836" w:rsidP="007F28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&lt;1&gt; Указываются имеющиеся на отчетную дату срочные обязательства финансового характера на сумму, превышающую 100-кратный размер минимальной оплаты труда, установленный на отчетную дату.</w:t>
      </w:r>
    </w:p>
    <w:p w:rsidR="007F2836" w:rsidRDefault="007F2836" w:rsidP="007F28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&lt;2&gt; Указывается существо обязательства (заем, кредит и другие).</w:t>
      </w:r>
    </w:p>
    <w:p w:rsidR="007F2836" w:rsidRDefault="007F2836" w:rsidP="007F28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&lt;3&gt;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7F2836" w:rsidRDefault="007F2836" w:rsidP="007F28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&lt;4&gt;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7F2836" w:rsidRDefault="007F2836" w:rsidP="007F28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&lt;5&gt; Указывается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7F2836" w:rsidRDefault="007F2836" w:rsidP="007F28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&lt;6&gt;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7F2836" w:rsidRDefault="007F2836" w:rsidP="007F2836">
      <w:pPr>
        <w:rPr>
          <w:rFonts w:ascii="Times New Roman" w:hAnsi="Times New Roman" w:cs="Times New Roman"/>
        </w:rPr>
      </w:pPr>
    </w:p>
    <w:p w:rsidR="007F2836" w:rsidRDefault="007F2836" w:rsidP="007F2836">
      <w:pPr>
        <w:rPr>
          <w:rFonts w:ascii="Times New Roman" w:hAnsi="Times New Roman" w:cs="Times New Roman"/>
        </w:rPr>
      </w:pPr>
    </w:p>
    <w:p w:rsidR="007F2836" w:rsidRDefault="007F2836" w:rsidP="007F2836">
      <w:pPr>
        <w:rPr>
          <w:rFonts w:ascii="Times New Roman" w:hAnsi="Times New Roman" w:cs="Times New Roman"/>
        </w:rPr>
      </w:pPr>
    </w:p>
    <w:p w:rsidR="002E10E5" w:rsidRDefault="002E10E5" w:rsidP="002E10E5">
      <w:pPr>
        <w:pStyle w:val="1"/>
      </w:pPr>
      <w:r>
        <w:t>Справка</w:t>
      </w:r>
    </w:p>
    <w:p w:rsidR="002E10E5" w:rsidRDefault="002E10E5" w:rsidP="002E10E5">
      <w:pPr>
        <w:pStyle w:val="1"/>
      </w:pPr>
      <w:r>
        <w:t>о доходах, об имуществе и обязательствах имущественного характера</w:t>
      </w:r>
    </w:p>
    <w:p w:rsidR="002E10E5" w:rsidRDefault="002E10E5" w:rsidP="002E10E5">
      <w:pPr>
        <w:pStyle w:val="1"/>
      </w:pPr>
      <w:r>
        <w:t xml:space="preserve">супруги (супруга) и несовершеннолетних детей </w:t>
      </w:r>
      <w:r w:rsidR="00677E77">
        <w:t xml:space="preserve"> муниципального служащего </w:t>
      </w:r>
      <w:r>
        <w:t xml:space="preserve"> </w:t>
      </w:r>
      <w:proofErr w:type="spellStart"/>
      <w:r>
        <w:t>Луньгинско-Майданского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 </w:t>
      </w:r>
    </w:p>
    <w:p w:rsidR="002E10E5" w:rsidRDefault="002E10E5" w:rsidP="002E10E5">
      <w:pPr>
        <w:pStyle w:val="a3"/>
        <w:rPr>
          <w:rFonts w:ascii="Times New Roman" w:hAnsi="Times New Roman" w:cs="Times New Roman"/>
        </w:rPr>
      </w:pPr>
    </w:p>
    <w:p w:rsidR="002E10E5" w:rsidRDefault="002E10E5" w:rsidP="002E10E5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Я,  </w:t>
      </w:r>
      <w:r w:rsidR="00677E77">
        <w:rPr>
          <w:rFonts w:ascii="Times New Roman" w:hAnsi="Times New Roman" w:cs="Times New Roman"/>
        </w:rPr>
        <w:t xml:space="preserve"> </w:t>
      </w:r>
      <w:proofErr w:type="spellStart"/>
      <w:r w:rsidR="00677E77">
        <w:rPr>
          <w:rFonts w:ascii="Times New Roman" w:hAnsi="Times New Roman" w:cs="Times New Roman"/>
        </w:rPr>
        <w:t>Башкаева</w:t>
      </w:r>
      <w:proofErr w:type="spellEnd"/>
      <w:r w:rsidR="00677E77">
        <w:rPr>
          <w:rFonts w:ascii="Times New Roman" w:hAnsi="Times New Roman" w:cs="Times New Roman"/>
        </w:rPr>
        <w:t xml:space="preserve"> Елена Анатольевна  30.03</w:t>
      </w:r>
      <w:r>
        <w:rPr>
          <w:rFonts w:ascii="Times New Roman" w:hAnsi="Times New Roman" w:cs="Times New Roman"/>
        </w:rPr>
        <w:t xml:space="preserve">.1972 года рождения </w:t>
      </w:r>
    </w:p>
    <w:p w:rsidR="002E10E5" w:rsidRDefault="002E10E5" w:rsidP="002E10E5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</w:t>
      </w:r>
    </w:p>
    <w:p w:rsidR="002E10E5" w:rsidRDefault="002E10E5" w:rsidP="002E10E5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(фамилия, имя, отчество, дата рождения)</w:t>
      </w:r>
    </w:p>
    <w:p w:rsidR="002E10E5" w:rsidRDefault="00677E77" w:rsidP="002E10E5">
      <w:r>
        <w:t xml:space="preserve"> Бухгалтер</w:t>
      </w:r>
      <w:r w:rsidR="002E10E5">
        <w:t xml:space="preserve"> </w:t>
      </w:r>
      <w:proofErr w:type="spellStart"/>
      <w:r w:rsidR="002E10E5">
        <w:t>Луньгинско-Майданского</w:t>
      </w:r>
      <w:proofErr w:type="spellEnd"/>
      <w:r w:rsidR="002E10E5">
        <w:t xml:space="preserve">  сельского поселения</w:t>
      </w:r>
    </w:p>
    <w:p w:rsidR="002E10E5" w:rsidRDefault="002E10E5" w:rsidP="002E10E5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</w:t>
      </w:r>
    </w:p>
    <w:p w:rsidR="002E10E5" w:rsidRDefault="002E10E5" w:rsidP="002E10E5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</w:t>
      </w:r>
    </w:p>
    <w:p w:rsidR="002E10E5" w:rsidRDefault="002E10E5" w:rsidP="002E10E5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</w:t>
      </w:r>
    </w:p>
    <w:p w:rsidR="002E10E5" w:rsidRDefault="002E10E5" w:rsidP="002E10E5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(место службы, занимаемая должность)</w:t>
      </w:r>
    </w:p>
    <w:p w:rsidR="002E10E5" w:rsidRDefault="002E10E5" w:rsidP="002E10E5">
      <w:pPr>
        <w:pStyle w:val="a3"/>
        <w:rPr>
          <w:rFonts w:ascii="Times New Roman" w:hAnsi="Times New Roman" w:cs="Times New Roman"/>
        </w:rPr>
      </w:pPr>
    </w:p>
    <w:p w:rsidR="002E10E5" w:rsidRDefault="002E10E5" w:rsidP="002E10E5">
      <w:pPr>
        <w:pStyle w:val="a3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проживающий</w:t>
      </w:r>
      <w:proofErr w:type="gramEnd"/>
      <w:r>
        <w:rPr>
          <w:rFonts w:ascii="Times New Roman" w:hAnsi="Times New Roman" w:cs="Times New Roman"/>
        </w:rPr>
        <w:t xml:space="preserve"> (-</w:t>
      </w:r>
      <w:proofErr w:type="spellStart"/>
      <w:r>
        <w:rPr>
          <w:rFonts w:ascii="Times New Roman" w:hAnsi="Times New Roman" w:cs="Times New Roman"/>
        </w:rPr>
        <w:t>ая</w:t>
      </w:r>
      <w:proofErr w:type="spellEnd"/>
      <w:r>
        <w:rPr>
          <w:rFonts w:ascii="Times New Roman" w:hAnsi="Times New Roman" w:cs="Times New Roman"/>
        </w:rPr>
        <w:t xml:space="preserve">) по адресу: РМ, </w:t>
      </w:r>
      <w:proofErr w:type="spellStart"/>
      <w:r>
        <w:rPr>
          <w:rFonts w:ascii="Times New Roman" w:hAnsi="Times New Roman" w:cs="Times New Roman"/>
        </w:rPr>
        <w:t>Ардатовский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район,с</w:t>
      </w:r>
      <w:proofErr w:type="gramStart"/>
      <w:r>
        <w:rPr>
          <w:rFonts w:ascii="Times New Roman" w:hAnsi="Times New Roman" w:cs="Times New Roman"/>
        </w:rPr>
        <w:t>.Л</w:t>
      </w:r>
      <w:proofErr w:type="gramEnd"/>
      <w:r>
        <w:rPr>
          <w:rFonts w:ascii="Times New Roman" w:hAnsi="Times New Roman" w:cs="Times New Roman"/>
        </w:rPr>
        <w:t>унь</w:t>
      </w:r>
      <w:r w:rsidR="00677E77">
        <w:rPr>
          <w:rFonts w:ascii="Times New Roman" w:hAnsi="Times New Roman" w:cs="Times New Roman"/>
        </w:rPr>
        <w:t>гинский</w:t>
      </w:r>
      <w:proofErr w:type="spellEnd"/>
      <w:r w:rsidR="00677E77">
        <w:rPr>
          <w:rFonts w:ascii="Times New Roman" w:hAnsi="Times New Roman" w:cs="Times New Roman"/>
        </w:rPr>
        <w:t xml:space="preserve"> Майдан , </w:t>
      </w:r>
      <w:proofErr w:type="spellStart"/>
      <w:r w:rsidR="00677E77">
        <w:rPr>
          <w:rFonts w:ascii="Times New Roman" w:hAnsi="Times New Roman" w:cs="Times New Roman"/>
        </w:rPr>
        <w:t>ул</w:t>
      </w:r>
      <w:proofErr w:type="spellEnd"/>
      <w:r w:rsidR="00677E77">
        <w:rPr>
          <w:rFonts w:ascii="Times New Roman" w:hAnsi="Times New Roman" w:cs="Times New Roman"/>
        </w:rPr>
        <w:t xml:space="preserve"> 1 Мая , д.28</w:t>
      </w:r>
    </w:p>
    <w:p w:rsidR="002E10E5" w:rsidRDefault="002E10E5" w:rsidP="002E10E5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</w:t>
      </w:r>
    </w:p>
    <w:p w:rsidR="002E10E5" w:rsidRDefault="002E10E5" w:rsidP="002E10E5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(адрес места жительства)</w:t>
      </w:r>
    </w:p>
    <w:p w:rsidR="002E10E5" w:rsidRDefault="002E10E5" w:rsidP="002E10E5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_____________________________________________________________________________________________,</w:t>
      </w:r>
    </w:p>
    <w:p w:rsidR="002E10E5" w:rsidRDefault="002E10E5" w:rsidP="002E10E5">
      <w:pPr>
        <w:pStyle w:val="a3"/>
        <w:rPr>
          <w:rFonts w:ascii="Times New Roman" w:hAnsi="Times New Roman" w:cs="Times New Roman"/>
        </w:rPr>
      </w:pPr>
    </w:p>
    <w:p w:rsidR="002E10E5" w:rsidRDefault="002E10E5" w:rsidP="002E10E5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сообщаю сведения о доходах за отчетный период с 1 января 2011     г. по 31  декабря   2011      г. моей (моего _____________________________________________________________________________________________</w:t>
      </w:r>
    </w:p>
    <w:p w:rsidR="002E10E5" w:rsidRDefault="002E10E5" w:rsidP="002E10E5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(супруги (супруга), несовершеннолетней дочери, </w:t>
      </w:r>
      <w:r>
        <w:rPr>
          <w:rFonts w:ascii="Times New Roman" w:hAnsi="Times New Roman" w:cs="Times New Roman"/>
          <w:b/>
        </w:rPr>
        <w:t>несовершеннолетнего сына</w:t>
      </w:r>
      <w:r>
        <w:rPr>
          <w:rFonts w:ascii="Times New Roman" w:hAnsi="Times New Roman" w:cs="Times New Roman"/>
        </w:rPr>
        <w:t>)</w:t>
      </w:r>
    </w:p>
    <w:p w:rsidR="002E10E5" w:rsidRDefault="002E10E5" w:rsidP="002E10E5">
      <w:pPr>
        <w:pStyle w:val="a3"/>
        <w:rPr>
          <w:rFonts w:ascii="Times New Roman" w:hAnsi="Times New Roman" w:cs="Times New Roman"/>
        </w:rPr>
      </w:pPr>
    </w:p>
    <w:p w:rsidR="002E10E5" w:rsidRDefault="002E10E5" w:rsidP="002E10E5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77E77">
        <w:rPr>
          <w:rFonts w:ascii="Times New Roman" w:hAnsi="Times New Roman" w:cs="Times New Roman"/>
        </w:rPr>
        <w:t xml:space="preserve"> </w:t>
      </w:r>
      <w:proofErr w:type="spellStart"/>
      <w:r w:rsidR="00677E77">
        <w:rPr>
          <w:rFonts w:ascii="Times New Roman" w:hAnsi="Times New Roman" w:cs="Times New Roman"/>
        </w:rPr>
        <w:t>Башкаева</w:t>
      </w:r>
      <w:proofErr w:type="spellEnd"/>
      <w:r w:rsidR="00677E77">
        <w:rPr>
          <w:rFonts w:ascii="Times New Roman" w:hAnsi="Times New Roman" w:cs="Times New Roman"/>
        </w:rPr>
        <w:t xml:space="preserve"> Дмитрия Олеговича  21.05</w:t>
      </w:r>
      <w:r>
        <w:rPr>
          <w:rFonts w:ascii="Times New Roman" w:hAnsi="Times New Roman" w:cs="Times New Roman"/>
        </w:rPr>
        <w:t>.2000  года рождения</w:t>
      </w:r>
    </w:p>
    <w:p w:rsidR="002E10E5" w:rsidRDefault="002E10E5" w:rsidP="002E10E5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</w:t>
      </w:r>
    </w:p>
    <w:p w:rsidR="002E10E5" w:rsidRDefault="002E10E5" w:rsidP="002E10E5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(фамилия, имя, отчество, дата рождения)</w:t>
      </w:r>
    </w:p>
    <w:p w:rsidR="002E10E5" w:rsidRDefault="002E10E5" w:rsidP="002E10E5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МБОУ «</w:t>
      </w:r>
      <w:proofErr w:type="spellStart"/>
      <w:r>
        <w:rPr>
          <w:rFonts w:ascii="Times New Roman" w:hAnsi="Times New Roman" w:cs="Times New Roman"/>
        </w:rPr>
        <w:t>Луньгинско-Майданская</w:t>
      </w:r>
      <w:proofErr w:type="spellEnd"/>
      <w:r>
        <w:rPr>
          <w:rFonts w:ascii="Times New Roman" w:hAnsi="Times New Roman" w:cs="Times New Roman"/>
        </w:rPr>
        <w:t xml:space="preserve"> ООШ», учащийся </w:t>
      </w:r>
    </w:p>
    <w:p w:rsidR="002E10E5" w:rsidRDefault="002E10E5" w:rsidP="002E10E5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</w:t>
      </w:r>
    </w:p>
    <w:p w:rsidR="002E10E5" w:rsidRDefault="002E10E5" w:rsidP="002E10E5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(основное место работы или службы, занимаемая должность;</w:t>
      </w:r>
    </w:p>
    <w:p w:rsidR="002E10E5" w:rsidRDefault="002E10E5" w:rsidP="002E10E5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случае отсутствия основного места работы или службы - род занятий)</w:t>
      </w:r>
    </w:p>
    <w:p w:rsidR="002E10E5" w:rsidRDefault="002E10E5" w:rsidP="002E10E5">
      <w:pPr>
        <w:pStyle w:val="a3"/>
        <w:rPr>
          <w:rFonts w:ascii="Times New Roman" w:hAnsi="Times New Roman" w:cs="Times New Roman"/>
        </w:rPr>
      </w:pPr>
    </w:p>
    <w:p w:rsidR="002E10E5" w:rsidRDefault="002E10E5" w:rsidP="002E10E5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  имуществе, принадлежащем ей (ему) на праве собственности, о вкладах в банках, ценных бумагах,  об обязательствах   имущественного характера  по состоянию на конец отчетного периода (на отчетную дату):</w:t>
      </w:r>
    </w:p>
    <w:p w:rsidR="002E10E5" w:rsidRDefault="002E10E5" w:rsidP="002E10E5">
      <w:pPr>
        <w:rPr>
          <w:rFonts w:ascii="Times New Roman" w:hAnsi="Times New Roman" w:cs="Times New Roman"/>
        </w:rPr>
      </w:pPr>
    </w:p>
    <w:p w:rsidR="002E10E5" w:rsidRDefault="002E10E5" w:rsidP="002E10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&lt;1&gt; Сведения представляются отдельно на супругу (супруга) и на каждого из несовершеннолетних детей муниципального служащего, который представляет сведения.</w:t>
      </w:r>
    </w:p>
    <w:p w:rsidR="002E10E5" w:rsidRDefault="002E10E5" w:rsidP="002E10E5">
      <w:pPr>
        <w:rPr>
          <w:rFonts w:ascii="Times New Roman" w:hAnsi="Times New Roman" w:cs="Times New Roman"/>
        </w:rPr>
      </w:pPr>
    </w:p>
    <w:p w:rsidR="002E10E5" w:rsidRDefault="002E10E5" w:rsidP="002E10E5">
      <w:pPr>
        <w:pStyle w:val="1"/>
        <w:rPr>
          <w:rFonts w:ascii="Times New Roman" w:hAnsi="Times New Roman" w:cs="Times New Roman"/>
          <w:u w:val="none"/>
        </w:rPr>
      </w:pPr>
      <w:r>
        <w:rPr>
          <w:rFonts w:ascii="Times New Roman" w:hAnsi="Times New Roman" w:cs="Times New Roman"/>
          <w:u w:val="none"/>
        </w:rPr>
        <w:t>Глава 1. Сведения о доходах &lt;1&gt;</w:t>
      </w:r>
    </w:p>
    <w:p w:rsidR="002E10E5" w:rsidRDefault="002E10E5" w:rsidP="002E10E5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28"/>
        <w:gridCol w:w="5856"/>
        <w:gridCol w:w="3816"/>
      </w:tblGrid>
      <w:tr w:rsidR="002E10E5" w:rsidTr="002E10E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дохода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Величина дохода (рублей) &lt;2&gt;</w:t>
            </w:r>
          </w:p>
        </w:tc>
      </w:tr>
      <w:tr w:rsidR="002E10E5" w:rsidTr="002E10E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Доход по основному месту работы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Доход от педагогической деятельности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E10E5" w:rsidTr="002E10E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Доход от научной деятельности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E10E5" w:rsidTr="002E10E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Доход от иной творческой деятельности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E10E5" w:rsidTr="002E10E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Доход от вкладов в банках и иных кредитных организациях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E10E5" w:rsidTr="002E10E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E10E5" w:rsidTr="002E10E5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Иные доходы (указать вид дохода)</w:t>
            </w:r>
          </w:p>
        </w:tc>
        <w:tc>
          <w:tcPr>
            <w:tcW w:w="3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677E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</w:t>
            </w: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1)Детское пособие</w:t>
            </w:r>
          </w:p>
        </w:tc>
        <w:tc>
          <w:tcPr>
            <w:tcW w:w="3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3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</w:t>
            </w:r>
          </w:p>
        </w:tc>
        <w:tc>
          <w:tcPr>
            <w:tcW w:w="3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доход за отчетный период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677E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</w:t>
            </w:r>
          </w:p>
        </w:tc>
      </w:tr>
    </w:tbl>
    <w:p w:rsidR="002E10E5" w:rsidRDefault="002E10E5" w:rsidP="002E10E5">
      <w:pPr>
        <w:rPr>
          <w:rFonts w:ascii="Times New Roman" w:hAnsi="Times New Roman" w:cs="Times New Roman"/>
        </w:rPr>
      </w:pPr>
    </w:p>
    <w:p w:rsidR="002E10E5" w:rsidRDefault="002E10E5" w:rsidP="002E10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&lt;1&gt; Указываются  доходы  (включая  пенсии,  пособия,  иные выплаты) за отчетный период.</w:t>
      </w:r>
    </w:p>
    <w:p w:rsidR="002E10E5" w:rsidRDefault="002E10E5" w:rsidP="002E10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&lt;2&gt; Доход, полученный в иностранной валюте, указывается в рублях по курсу Банка России на дату получения дохода.</w:t>
      </w:r>
    </w:p>
    <w:p w:rsidR="002E10E5" w:rsidRDefault="002E10E5" w:rsidP="002E10E5">
      <w:pPr>
        <w:rPr>
          <w:rFonts w:ascii="Times New Roman" w:hAnsi="Times New Roman" w:cs="Times New Roman"/>
        </w:rPr>
      </w:pPr>
    </w:p>
    <w:p w:rsidR="002E10E5" w:rsidRDefault="002E10E5" w:rsidP="002E10E5">
      <w:pPr>
        <w:pStyle w:val="1"/>
        <w:rPr>
          <w:rFonts w:ascii="Times New Roman" w:hAnsi="Times New Roman" w:cs="Times New Roman"/>
          <w:u w:val="none"/>
        </w:rPr>
      </w:pPr>
    </w:p>
    <w:p w:rsidR="002E10E5" w:rsidRDefault="002E10E5" w:rsidP="002E10E5">
      <w:pPr>
        <w:pStyle w:val="1"/>
        <w:rPr>
          <w:rFonts w:ascii="Times New Roman" w:hAnsi="Times New Roman" w:cs="Times New Roman"/>
          <w:u w:val="none"/>
        </w:rPr>
      </w:pPr>
    </w:p>
    <w:p w:rsidR="002E10E5" w:rsidRDefault="002E10E5" w:rsidP="002E10E5">
      <w:pPr>
        <w:pStyle w:val="1"/>
        <w:rPr>
          <w:rFonts w:ascii="Times New Roman" w:hAnsi="Times New Roman" w:cs="Times New Roman"/>
          <w:u w:val="none"/>
        </w:rPr>
      </w:pPr>
      <w:r>
        <w:rPr>
          <w:rFonts w:ascii="Times New Roman" w:hAnsi="Times New Roman" w:cs="Times New Roman"/>
          <w:u w:val="none"/>
        </w:rPr>
        <w:t>Глава 2. Сведения об имуществе</w:t>
      </w:r>
    </w:p>
    <w:p w:rsidR="002E10E5" w:rsidRDefault="002E10E5" w:rsidP="002E10E5">
      <w:pPr>
        <w:rPr>
          <w:rFonts w:ascii="Times New Roman" w:hAnsi="Times New Roman" w:cs="Times New Roman"/>
        </w:rPr>
      </w:pPr>
    </w:p>
    <w:p w:rsidR="002E10E5" w:rsidRDefault="002E10E5" w:rsidP="002E10E5">
      <w:pPr>
        <w:pStyle w:val="1"/>
        <w:rPr>
          <w:rFonts w:ascii="Times New Roman" w:hAnsi="Times New Roman" w:cs="Times New Roman"/>
          <w:u w:val="none"/>
        </w:rPr>
      </w:pPr>
      <w:r>
        <w:rPr>
          <w:rFonts w:ascii="Times New Roman" w:hAnsi="Times New Roman" w:cs="Times New Roman"/>
          <w:u w:val="none"/>
        </w:rPr>
        <w:t>1. Недвижимое имущество</w:t>
      </w:r>
    </w:p>
    <w:p w:rsidR="002E10E5" w:rsidRDefault="002E10E5" w:rsidP="002E10E5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28"/>
        <w:gridCol w:w="3091"/>
        <w:gridCol w:w="2357"/>
        <w:gridCol w:w="1824"/>
        <w:gridCol w:w="2215"/>
      </w:tblGrid>
      <w:tr w:rsidR="002E10E5" w:rsidTr="002E10E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и наименование имущества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4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 &lt;1&gt;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hanging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нахождения (адрес)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(кв. м)</w:t>
            </w:r>
          </w:p>
        </w:tc>
      </w:tr>
      <w:tr w:rsidR="002E10E5" w:rsidTr="002E10E5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Земельные участки: &lt;2&gt;</w:t>
            </w: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Жилые дома:</w:t>
            </w: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Квартиры:</w:t>
            </w: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Дачи:</w:t>
            </w: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Гаражи:</w:t>
            </w: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Иное недвижимое имущество:</w:t>
            </w: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</w:t>
            </w: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2E10E5" w:rsidRDefault="002E10E5" w:rsidP="002E10E5">
      <w:pPr>
        <w:rPr>
          <w:rFonts w:ascii="Times New Roman" w:hAnsi="Times New Roman" w:cs="Times New Roman"/>
        </w:rPr>
      </w:pPr>
    </w:p>
    <w:p w:rsidR="002E10E5" w:rsidRDefault="002E10E5" w:rsidP="002E10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муниципального служащего, который представляет сведения.</w:t>
      </w:r>
    </w:p>
    <w:p w:rsidR="002E10E5" w:rsidRDefault="002E10E5" w:rsidP="002E10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&lt;2&gt;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p w:rsidR="002E10E5" w:rsidRDefault="002E10E5" w:rsidP="002E10E5">
      <w:pPr>
        <w:rPr>
          <w:rFonts w:ascii="Times New Roman" w:hAnsi="Times New Roman" w:cs="Times New Roman"/>
        </w:rPr>
      </w:pPr>
    </w:p>
    <w:p w:rsidR="002E10E5" w:rsidRDefault="002E10E5" w:rsidP="002E10E5">
      <w:pPr>
        <w:pStyle w:val="1"/>
        <w:rPr>
          <w:rFonts w:ascii="Times New Roman" w:hAnsi="Times New Roman" w:cs="Times New Roman"/>
          <w:u w:val="none"/>
        </w:rPr>
      </w:pPr>
      <w:r>
        <w:rPr>
          <w:rFonts w:ascii="Times New Roman" w:hAnsi="Times New Roman" w:cs="Times New Roman"/>
          <w:u w:val="none"/>
        </w:rPr>
        <w:t>2. Транспортные средства</w:t>
      </w:r>
    </w:p>
    <w:p w:rsidR="002E10E5" w:rsidRDefault="002E10E5" w:rsidP="002E10E5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28"/>
        <w:gridCol w:w="3768"/>
        <w:gridCol w:w="3091"/>
        <w:gridCol w:w="2824"/>
      </w:tblGrid>
      <w:tr w:rsidR="002E10E5" w:rsidTr="002E10E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и марка транспортного средства</w:t>
            </w:r>
          </w:p>
        </w:tc>
        <w:tc>
          <w:tcPr>
            <w:tcW w:w="3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 &lt;1&gt;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hanging="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регистрации</w:t>
            </w:r>
          </w:p>
        </w:tc>
      </w:tr>
      <w:tr w:rsidR="002E10E5" w:rsidTr="002E10E5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Автомобили легковые: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Автомобили грузовые: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Автоприцепы: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Мототранспортные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средства: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Сельскохозяйственная техника: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Водный транспорт: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Воздушный транспорт: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Иные транспортные средства:</w:t>
            </w:r>
          </w:p>
        </w:tc>
        <w:tc>
          <w:tcPr>
            <w:tcW w:w="3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3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8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10E5" w:rsidRDefault="002E10E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2E10E5" w:rsidRDefault="002E10E5" w:rsidP="002E10E5">
      <w:pPr>
        <w:rPr>
          <w:rFonts w:ascii="Times New Roman" w:hAnsi="Times New Roman" w:cs="Times New Roman"/>
        </w:rPr>
      </w:pPr>
    </w:p>
    <w:p w:rsidR="002E10E5" w:rsidRDefault="002E10E5" w:rsidP="002E10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&lt;1&gt;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муниципального служащего, который представляет сведения.</w:t>
      </w:r>
    </w:p>
    <w:p w:rsidR="002E10E5" w:rsidRDefault="002E10E5" w:rsidP="002E10E5">
      <w:pPr>
        <w:rPr>
          <w:rFonts w:ascii="Times New Roman" w:hAnsi="Times New Roman" w:cs="Times New Roman"/>
        </w:rPr>
      </w:pPr>
    </w:p>
    <w:p w:rsidR="002E10E5" w:rsidRDefault="002E10E5" w:rsidP="002E10E5">
      <w:pPr>
        <w:pStyle w:val="1"/>
        <w:rPr>
          <w:rFonts w:ascii="Times New Roman" w:hAnsi="Times New Roman" w:cs="Times New Roman"/>
          <w:u w:val="none"/>
        </w:rPr>
      </w:pPr>
      <w:r>
        <w:rPr>
          <w:rFonts w:ascii="Times New Roman" w:hAnsi="Times New Roman" w:cs="Times New Roman"/>
          <w:u w:val="none"/>
        </w:rPr>
        <w:t>Глава 3. Сведения о денежных средствах, находящихся</w:t>
      </w:r>
    </w:p>
    <w:p w:rsidR="002E10E5" w:rsidRDefault="002E10E5" w:rsidP="002E10E5">
      <w:pPr>
        <w:pStyle w:val="1"/>
        <w:rPr>
          <w:rFonts w:ascii="Times New Roman" w:hAnsi="Times New Roman" w:cs="Times New Roman"/>
          <w:u w:val="none"/>
        </w:rPr>
      </w:pPr>
      <w:r>
        <w:rPr>
          <w:rFonts w:ascii="Times New Roman" w:hAnsi="Times New Roman" w:cs="Times New Roman"/>
          <w:u w:val="none"/>
        </w:rPr>
        <w:t>на счетах в банках и иных кредитных организациях</w:t>
      </w:r>
    </w:p>
    <w:p w:rsidR="002E10E5" w:rsidRDefault="002E10E5" w:rsidP="002E10E5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28"/>
        <w:gridCol w:w="3149"/>
        <w:gridCol w:w="1757"/>
        <w:gridCol w:w="2054"/>
        <w:gridCol w:w="1085"/>
        <w:gridCol w:w="1647"/>
      </w:tblGrid>
      <w:tr w:rsidR="002E10E5" w:rsidTr="002E10E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и адрес банка или иной кредитной организации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и валюта счета &lt;1&gt;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2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открытия счета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счета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Остаток на счете &lt;2&gt; (руб.)</w:t>
            </w:r>
          </w:p>
        </w:tc>
      </w:tr>
      <w:tr w:rsidR="002E10E5" w:rsidTr="002E10E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E10E5" w:rsidRDefault="002E10E5" w:rsidP="002E10E5">
      <w:pPr>
        <w:rPr>
          <w:rFonts w:ascii="Times New Roman" w:hAnsi="Times New Roman" w:cs="Times New Roman"/>
        </w:rPr>
      </w:pPr>
    </w:p>
    <w:p w:rsidR="002E10E5" w:rsidRDefault="002E10E5" w:rsidP="002E10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&lt;1&gt; Указываются вид счета (депозитный, текущий, расчетный, ссудный и другие) и валюта счета.</w:t>
      </w:r>
    </w:p>
    <w:p w:rsidR="002E10E5" w:rsidRDefault="002E10E5" w:rsidP="002E10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&lt;2&gt;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2E10E5" w:rsidRDefault="002E10E5" w:rsidP="002E10E5">
      <w:pPr>
        <w:rPr>
          <w:rFonts w:ascii="Times New Roman" w:hAnsi="Times New Roman" w:cs="Times New Roman"/>
        </w:rPr>
      </w:pPr>
    </w:p>
    <w:p w:rsidR="002E10E5" w:rsidRDefault="002E10E5" w:rsidP="002E10E5">
      <w:pPr>
        <w:pStyle w:val="1"/>
        <w:rPr>
          <w:rFonts w:ascii="Times New Roman" w:hAnsi="Times New Roman" w:cs="Times New Roman"/>
          <w:u w:val="none"/>
        </w:rPr>
      </w:pPr>
      <w:r>
        <w:rPr>
          <w:rFonts w:ascii="Times New Roman" w:hAnsi="Times New Roman" w:cs="Times New Roman"/>
          <w:u w:val="none"/>
        </w:rPr>
        <w:t>Глава 4. Сведения о ценных бумагах</w:t>
      </w:r>
    </w:p>
    <w:p w:rsidR="002E10E5" w:rsidRDefault="002E10E5" w:rsidP="002E10E5">
      <w:pPr>
        <w:rPr>
          <w:rFonts w:ascii="Times New Roman" w:hAnsi="Times New Roman" w:cs="Times New Roman"/>
        </w:rPr>
      </w:pPr>
    </w:p>
    <w:p w:rsidR="002E10E5" w:rsidRDefault="002E10E5" w:rsidP="002E10E5">
      <w:pPr>
        <w:pStyle w:val="1"/>
        <w:rPr>
          <w:rFonts w:ascii="Times New Roman" w:hAnsi="Times New Roman" w:cs="Times New Roman"/>
          <w:u w:val="none"/>
        </w:rPr>
      </w:pPr>
      <w:r>
        <w:rPr>
          <w:rFonts w:ascii="Times New Roman" w:hAnsi="Times New Roman" w:cs="Times New Roman"/>
          <w:u w:val="none"/>
        </w:rPr>
        <w:t>1. Акции и иное участие в коммерческих организациях</w:t>
      </w:r>
    </w:p>
    <w:p w:rsidR="002E10E5" w:rsidRDefault="002E10E5" w:rsidP="002E10E5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28"/>
        <w:gridCol w:w="2333"/>
        <w:gridCol w:w="2026"/>
        <w:gridCol w:w="1915"/>
        <w:gridCol w:w="1502"/>
        <w:gridCol w:w="1762"/>
      </w:tblGrid>
      <w:tr w:rsidR="002E10E5" w:rsidTr="002E10E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и организационно-правовая форма организации &lt;1&gt;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нахождения организации (адрес)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Уставный капитал &lt;2&gt; (руб.)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участия &lt;3&gt;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Основание участия &lt;4&gt;</w:t>
            </w:r>
          </w:p>
        </w:tc>
      </w:tr>
      <w:tr w:rsidR="002E10E5" w:rsidTr="002E10E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E10E5" w:rsidRDefault="002E10E5" w:rsidP="002E10E5">
      <w:pPr>
        <w:rPr>
          <w:rFonts w:ascii="Times New Roman" w:hAnsi="Times New Roman" w:cs="Times New Roman"/>
        </w:rPr>
      </w:pPr>
    </w:p>
    <w:p w:rsidR="002E10E5" w:rsidRDefault="002E10E5" w:rsidP="002E10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&lt;1&gt;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2E10E5" w:rsidRDefault="002E10E5" w:rsidP="002E10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&lt;2&gt;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2E10E5" w:rsidRDefault="002E10E5" w:rsidP="002E10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&lt;3&gt;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2E10E5" w:rsidRDefault="002E10E5" w:rsidP="002E10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&lt;4&gt;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p w:rsidR="002E10E5" w:rsidRDefault="002E10E5" w:rsidP="002E10E5">
      <w:pPr>
        <w:rPr>
          <w:rFonts w:ascii="Times New Roman" w:hAnsi="Times New Roman" w:cs="Times New Roman"/>
        </w:rPr>
      </w:pPr>
    </w:p>
    <w:p w:rsidR="002E10E5" w:rsidRDefault="002E10E5" w:rsidP="002E10E5">
      <w:pPr>
        <w:pStyle w:val="1"/>
        <w:rPr>
          <w:rFonts w:ascii="Times New Roman" w:hAnsi="Times New Roman" w:cs="Times New Roman"/>
          <w:u w:val="none"/>
        </w:rPr>
      </w:pPr>
      <w:r>
        <w:rPr>
          <w:rFonts w:ascii="Times New Roman" w:hAnsi="Times New Roman" w:cs="Times New Roman"/>
          <w:u w:val="none"/>
        </w:rPr>
        <w:t>2. Иные ценные бумаги</w:t>
      </w:r>
    </w:p>
    <w:p w:rsidR="002E10E5" w:rsidRDefault="002E10E5" w:rsidP="002E10E5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00"/>
        <w:gridCol w:w="2360"/>
        <w:gridCol w:w="2000"/>
        <w:gridCol w:w="1925"/>
        <w:gridCol w:w="1505"/>
        <w:gridCol w:w="1760"/>
      </w:tblGrid>
      <w:tr w:rsidR="002E10E5" w:rsidTr="002E10E5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hanging="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hanging="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ценной бумаги &lt;1&gt;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hanging="8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Лицо, выпустившее ценную бумагу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hanging="8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Номинальная величина </w:t>
            </w:r>
            <w:r>
              <w:rPr>
                <w:rFonts w:ascii="Times New Roman" w:hAnsi="Times New Roman" w:cs="Times New Roman"/>
              </w:rPr>
              <w:lastRenderedPageBreak/>
              <w:t>обязательства (руб.)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hanging="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Общее количество 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hanging="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стоимость &lt;2&gt; (руб.)</w:t>
            </w:r>
          </w:p>
        </w:tc>
      </w:tr>
      <w:tr w:rsidR="002E10E5" w:rsidTr="002E10E5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hanging="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hanging="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ind w:hanging="8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ind w:hanging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ind w:hanging="8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hanging="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hanging="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ind w:hanging="8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ind w:hanging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ind w:hanging="8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hanging="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hanging="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ind w:hanging="8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ind w:hanging="8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ind w:hanging="8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E10E5" w:rsidRDefault="002E10E5" w:rsidP="002E10E5">
      <w:pPr>
        <w:rPr>
          <w:rFonts w:ascii="Times New Roman" w:hAnsi="Times New Roman" w:cs="Times New Roman"/>
        </w:rPr>
      </w:pPr>
    </w:p>
    <w:p w:rsidR="002E10E5" w:rsidRDefault="002E10E5" w:rsidP="002E10E5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Итого по главе 4 "Сведения о ценных бумагах"  суммарная   декларированная стоимость   ценных   бумаг,   включая   доли   участия   в   коммерческих организациях (руб.), ______________________________________________________</w:t>
      </w:r>
    </w:p>
    <w:p w:rsidR="002E10E5" w:rsidRDefault="002E10E5" w:rsidP="002E10E5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</w:t>
      </w:r>
    </w:p>
    <w:p w:rsidR="002E10E5" w:rsidRDefault="002E10E5" w:rsidP="002E10E5">
      <w:pPr>
        <w:rPr>
          <w:rFonts w:ascii="Times New Roman" w:hAnsi="Times New Roman" w:cs="Times New Roman"/>
        </w:rPr>
      </w:pPr>
    </w:p>
    <w:p w:rsidR="002E10E5" w:rsidRDefault="002E10E5" w:rsidP="002E10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&lt;1&gt; Указываются все ценные бумаги по видам (облигации, векселя и другие), за исключением акций, указанных в подразделе "Акции и иное участие в коммерческих организациях".</w:t>
      </w:r>
    </w:p>
    <w:p w:rsidR="002E10E5" w:rsidRDefault="002E10E5" w:rsidP="002E10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&lt;2&gt;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2E10E5" w:rsidRDefault="002E10E5" w:rsidP="002E10E5">
      <w:pPr>
        <w:rPr>
          <w:rFonts w:ascii="Times New Roman" w:hAnsi="Times New Roman" w:cs="Times New Roman"/>
        </w:rPr>
      </w:pPr>
    </w:p>
    <w:p w:rsidR="002E10E5" w:rsidRDefault="002E10E5" w:rsidP="002E10E5">
      <w:pPr>
        <w:pStyle w:val="1"/>
        <w:rPr>
          <w:rFonts w:ascii="Times New Roman" w:hAnsi="Times New Roman" w:cs="Times New Roman"/>
          <w:u w:val="none"/>
        </w:rPr>
      </w:pPr>
      <w:r>
        <w:rPr>
          <w:rFonts w:ascii="Times New Roman" w:hAnsi="Times New Roman" w:cs="Times New Roman"/>
          <w:u w:val="none"/>
        </w:rPr>
        <w:t>Глава 5. Сведения об обязательствах имущественного характера</w:t>
      </w:r>
    </w:p>
    <w:p w:rsidR="002E10E5" w:rsidRDefault="002E10E5" w:rsidP="002E10E5">
      <w:pPr>
        <w:rPr>
          <w:rFonts w:ascii="Times New Roman" w:hAnsi="Times New Roman" w:cs="Times New Roman"/>
        </w:rPr>
      </w:pPr>
    </w:p>
    <w:p w:rsidR="002E10E5" w:rsidRDefault="002E10E5" w:rsidP="002E10E5">
      <w:pPr>
        <w:pStyle w:val="1"/>
        <w:rPr>
          <w:rFonts w:ascii="Times New Roman" w:hAnsi="Times New Roman" w:cs="Times New Roman"/>
          <w:u w:val="none"/>
        </w:rPr>
      </w:pPr>
      <w:r>
        <w:rPr>
          <w:rFonts w:ascii="Times New Roman" w:hAnsi="Times New Roman" w:cs="Times New Roman"/>
          <w:u w:val="none"/>
        </w:rPr>
        <w:t>1. Объекты недвижимого имущества, находящиеся в пользовании &lt;1&gt;</w:t>
      </w:r>
    </w:p>
    <w:p w:rsidR="002E10E5" w:rsidRDefault="002E10E5" w:rsidP="002E10E5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938"/>
        <w:gridCol w:w="2194"/>
        <w:gridCol w:w="2026"/>
        <w:gridCol w:w="2054"/>
        <w:gridCol w:w="1627"/>
        <w:gridCol w:w="1516"/>
      </w:tblGrid>
      <w:tr w:rsidR="002E10E5" w:rsidTr="002E10E5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имущества &lt;2&gt;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и сроки пользования &lt;3&gt;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Основание пользования &lt;4&gt;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нахождения (адрес)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</w:t>
            </w:r>
          </w:p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(кв. м)</w:t>
            </w:r>
          </w:p>
        </w:tc>
      </w:tr>
      <w:tr w:rsidR="002E10E5" w:rsidTr="002E10E5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E10E5" w:rsidRDefault="002E10E5" w:rsidP="002E10E5">
      <w:pPr>
        <w:rPr>
          <w:rFonts w:ascii="Times New Roman" w:hAnsi="Times New Roman" w:cs="Times New Roman"/>
        </w:rPr>
      </w:pPr>
    </w:p>
    <w:p w:rsidR="002E10E5" w:rsidRDefault="002E10E5" w:rsidP="002E10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&lt;1&gt; Указываются по состоянию на отчетную дату.</w:t>
      </w:r>
    </w:p>
    <w:p w:rsidR="002E10E5" w:rsidRDefault="002E10E5" w:rsidP="002E10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&lt;2&gt; Указывается вид недвижимого имущества (земельный участок, жилой дом, дача и другие).</w:t>
      </w:r>
    </w:p>
    <w:p w:rsidR="002E10E5" w:rsidRDefault="002E10E5" w:rsidP="002E10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&lt;3&gt; Указываются вид пользования (аренда, безвозмездное пользование и другие) и сроки пользования.</w:t>
      </w:r>
    </w:p>
    <w:p w:rsidR="002E10E5" w:rsidRDefault="002E10E5" w:rsidP="002E10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&lt;4&gt;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2E10E5" w:rsidRDefault="002E10E5" w:rsidP="002E10E5">
      <w:pPr>
        <w:rPr>
          <w:rFonts w:ascii="Times New Roman" w:hAnsi="Times New Roman" w:cs="Times New Roman"/>
        </w:rPr>
      </w:pPr>
    </w:p>
    <w:p w:rsidR="002E10E5" w:rsidRDefault="002E10E5" w:rsidP="002E10E5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none"/>
        </w:rPr>
        <w:t>2. Прочие обязательства &lt;1&gt;</w:t>
      </w:r>
    </w:p>
    <w:p w:rsidR="002E10E5" w:rsidRDefault="002E10E5" w:rsidP="002E10E5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948"/>
        <w:gridCol w:w="1915"/>
        <w:gridCol w:w="1498"/>
        <w:gridCol w:w="2035"/>
        <w:gridCol w:w="2184"/>
        <w:gridCol w:w="2045"/>
      </w:tblGrid>
      <w:tr w:rsidR="002E10E5" w:rsidTr="002E10E5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Содержание обязательства &lt;2&gt;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Кредитор (должник) &lt;3&gt;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Основание возникновения &lt;4&gt;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 обязательства &lt;5&gt; (руб.)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Условия обязательства &lt;6&gt;</w:t>
            </w:r>
          </w:p>
        </w:tc>
      </w:tr>
      <w:tr w:rsidR="002E10E5" w:rsidTr="002E10E5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10E5" w:rsidTr="002E10E5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E5" w:rsidRDefault="002E10E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E10E5" w:rsidRDefault="002E10E5" w:rsidP="002E10E5">
      <w:pPr>
        <w:rPr>
          <w:rFonts w:ascii="Times New Roman" w:hAnsi="Times New Roman" w:cs="Times New Roman"/>
        </w:rPr>
      </w:pPr>
    </w:p>
    <w:p w:rsidR="002E10E5" w:rsidRDefault="002E10E5" w:rsidP="002E10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Достоверность и полноту настоящих сведений подтверждаю.</w:t>
      </w:r>
    </w:p>
    <w:p w:rsidR="002E10E5" w:rsidRDefault="002E10E5" w:rsidP="002E10E5">
      <w:pPr>
        <w:rPr>
          <w:rFonts w:ascii="Times New Roman" w:hAnsi="Times New Roman" w:cs="Times New Roman"/>
        </w:rPr>
      </w:pPr>
    </w:p>
    <w:p w:rsidR="002E10E5" w:rsidRDefault="002E10E5" w:rsidP="002E10E5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 28      "   апреля                   2012     г. </w:t>
      </w:r>
    </w:p>
    <w:p w:rsidR="002E10E5" w:rsidRDefault="002E10E5" w:rsidP="002E10E5">
      <w:pPr>
        <w:pStyle w:val="a3"/>
        <w:tabs>
          <w:tab w:val="left" w:pos="2040"/>
        </w:tabs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(подпись </w:t>
      </w:r>
      <w:r w:rsidR="00677E77">
        <w:rPr>
          <w:rFonts w:ascii="Times New Roman" w:hAnsi="Times New Roman" w:cs="Times New Roman"/>
        </w:rPr>
        <w:t xml:space="preserve"> муниципального служащего) Башкаева</w:t>
      </w:r>
    </w:p>
    <w:p w:rsidR="002E10E5" w:rsidRDefault="002E10E5" w:rsidP="002E10E5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</w:t>
      </w:r>
    </w:p>
    <w:p w:rsidR="002E10E5" w:rsidRDefault="002E10E5" w:rsidP="002E10E5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(Ф.И.О. и подпись лица, принявшего справку)</w:t>
      </w:r>
    </w:p>
    <w:p w:rsidR="002E10E5" w:rsidRDefault="002E10E5" w:rsidP="002E10E5">
      <w:pPr>
        <w:rPr>
          <w:rFonts w:ascii="Times New Roman" w:hAnsi="Times New Roman" w:cs="Times New Roman"/>
        </w:rPr>
      </w:pPr>
    </w:p>
    <w:p w:rsidR="002E10E5" w:rsidRDefault="002E10E5" w:rsidP="002E10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&lt;1&gt; Указываются имеющиеся на отчетную дату срочные обязательства финансового характера на сумму, превышающую 100-кратный размер минимальной оплаты труда, установленный на отчетную дату.</w:t>
      </w:r>
    </w:p>
    <w:p w:rsidR="002E10E5" w:rsidRDefault="002E10E5" w:rsidP="002E10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&lt;2&gt; Указывается существо обязательства (заем, кредит и другие).</w:t>
      </w:r>
    </w:p>
    <w:p w:rsidR="002E10E5" w:rsidRDefault="002E10E5" w:rsidP="002E10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&lt;3&gt;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2E10E5" w:rsidRDefault="002E10E5" w:rsidP="002E10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&lt;4&gt; Указываются основание возникновения обязательства (договор, передача денег или имущества и другие), а также реквизиты (дата, номер) соответствующего договора или акта.</w:t>
      </w:r>
    </w:p>
    <w:p w:rsidR="002E10E5" w:rsidRDefault="002E10E5" w:rsidP="002E10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&lt;5&gt; Указывается сумма основного обязательства (без суммы процентов). Для обязательств, </w:t>
      </w:r>
      <w:r>
        <w:rPr>
          <w:rFonts w:ascii="Times New Roman" w:hAnsi="Times New Roman" w:cs="Times New Roman"/>
        </w:rPr>
        <w:lastRenderedPageBreak/>
        <w:t>выраженных в иностранной валюте, сумма указывается в рублях по курсу Банка России на отчетную дату.</w:t>
      </w:r>
    </w:p>
    <w:p w:rsidR="002E10E5" w:rsidRDefault="002E10E5" w:rsidP="002E10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&lt;6&gt;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2E10E5" w:rsidRDefault="002E10E5" w:rsidP="002E10E5">
      <w:pPr>
        <w:rPr>
          <w:rFonts w:ascii="Times New Roman" w:hAnsi="Times New Roman" w:cs="Times New Roman"/>
        </w:rPr>
      </w:pPr>
    </w:p>
    <w:p w:rsidR="002E10E5" w:rsidRDefault="002E10E5" w:rsidP="002E10E5">
      <w:pPr>
        <w:rPr>
          <w:rFonts w:ascii="Times New Roman" w:hAnsi="Times New Roman" w:cs="Times New Roman"/>
        </w:rPr>
      </w:pPr>
    </w:p>
    <w:p w:rsidR="002E10E5" w:rsidRDefault="002E10E5" w:rsidP="002E10E5">
      <w:pPr>
        <w:rPr>
          <w:rFonts w:ascii="Times New Roman" w:hAnsi="Times New Roman" w:cs="Times New Roman"/>
        </w:rPr>
      </w:pPr>
    </w:p>
    <w:p w:rsidR="002E10E5" w:rsidRDefault="002E10E5" w:rsidP="002E10E5">
      <w:pPr>
        <w:rPr>
          <w:rFonts w:ascii="Times New Roman" w:hAnsi="Times New Roman" w:cs="Times New Roman"/>
        </w:rPr>
      </w:pPr>
    </w:p>
    <w:p w:rsidR="002E10E5" w:rsidRDefault="002E10E5" w:rsidP="002E10E5"/>
    <w:p w:rsidR="00964029" w:rsidRDefault="00964029"/>
    <w:sectPr w:rsidR="00964029" w:rsidSect="00A47E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08"/>
  <w:noPunctuationKerning/>
  <w:characterSpacingControl w:val="doNotCompress"/>
  <w:compat/>
  <w:rsids>
    <w:rsidRoot w:val="002E10E5"/>
    <w:rsid w:val="0013108C"/>
    <w:rsid w:val="002E10E5"/>
    <w:rsid w:val="00451C08"/>
    <w:rsid w:val="0056123A"/>
    <w:rsid w:val="00677E77"/>
    <w:rsid w:val="00762602"/>
    <w:rsid w:val="007F2836"/>
    <w:rsid w:val="00964029"/>
    <w:rsid w:val="00980448"/>
    <w:rsid w:val="00A47E4F"/>
    <w:rsid w:val="00ED6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02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1">
    <w:name w:val="heading 1"/>
    <w:basedOn w:val="a"/>
    <w:next w:val="a"/>
    <w:link w:val="10"/>
    <w:qFormat/>
    <w:rsid w:val="00964029"/>
    <w:pPr>
      <w:spacing w:before="108"/>
      <w:ind w:firstLine="0"/>
      <w:jc w:val="center"/>
      <w:outlineLvl w:val="0"/>
    </w:pPr>
    <w:rPr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оноширинный"/>
    <w:basedOn w:val="a"/>
    <w:next w:val="a"/>
    <w:rsid w:val="00964029"/>
    <w:pPr>
      <w:ind w:firstLine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rsid w:val="002E10E5"/>
    <w:rPr>
      <w:rFonts w:ascii="Arial" w:hAnsi="Arial" w:cs="Arial"/>
      <w:b/>
      <w:bCs/>
      <w:sz w:val="24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90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48;&#1089;&#1072;&#1082;&#1086;&#1074;&#1091;%20&#1048;.&#1057;\&#1041;&#1072;&#1096;&#1082;&#1072;&#1077;&#1074;&#1072;%20&#1045;.&#1040;.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Башкаева Е.А..dotm</Template>
  <TotalTime>7</TotalTime>
  <Pages>13</Pages>
  <Words>3178</Words>
  <Characters>23454</Characters>
  <Application>Microsoft Office Word</Application>
  <DocSecurity>0</DocSecurity>
  <Lines>195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26579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2</cp:revision>
  <dcterms:created xsi:type="dcterms:W3CDTF">2012-06-19T01:12:00Z</dcterms:created>
  <dcterms:modified xsi:type="dcterms:W3CDTF">2012-06-19T01:20:00Z</dcterms:modified>
</cp:coreProperties>
</file>