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E8" w:rsidRPr="00D810BA" w:rsidRDefault="007350E8" w:rsidP="00D810BA">
      <w:pPr>
        <w:jc w:val="center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>Совет депутатов Луньгинско-Майданского сельского поселения</w:t>
      </w:r>
    </w:p>
    <w:p w:rsidR="007350E8" w:rsidRPr="00D810BA" w:rsidRDefault="007350E8" w:rsidP="00D810BA">
      <w:pPr>
        <w:jc w:val="center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>Ардатовского муниципального района РМ</w:t>
      </w:r>
    </w:p>
    <w:p w:rsidR="007350E8" w:rsidRPr="00D810BA" w:rsidRDefault="007350E8" w:rsidP="00D810BA">
      <w:pPr>
        <w:jc w:val="center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>шестого созыва</w:t>
      </w:r>
    </w:p>
    <w:p w:rsidR="007350E8" w:rsidRPr="00D810BA" w:rsidRDefault="007350E8" w:rsidP="00D810BA">
      <w:pPr>
        <w:jc w:val="center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 xml:space="preserve">с. Луньгинский Майдан </w:t>
      </w:r>
    </w:p>
    <w:p w:rsidR="007350E8" w:rsidRPr="00D810BA" w:rsidRDefault="007350E8" w:rsidP="00D810BA">
      <w:pPr>
        <w:jc w:val="center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>РЕШЕНИЕ</w:t>
      </w:r>
    </w:p>
    <w:p w:rsidR="007350E8" w:rsidRPr="00D810BA" w:rsidRDefault="007350E8" w:rsidP="00D810BA">
      <w:pPr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>от   27 декабря   2019года                                                                                 №7</w:t>
      </w:r>
      <w:r>
        <w:rPr>
          <w:rFonts w:ascii="Times New Roman" w:hAnsi="Times New Roman"/>
          <w:sz w:val="28"/>
          <w:szCs w:val="28"/>
        </w:rPr>
        <w:t>7</w:t>
      </w:r>
    </w:p>
    <w:p w:rsidR="007350E8" w:rsidRPr="00D810BA" w:rsidRDefault="007350E8" w:rsidP="00CC5A3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D810BA">
        <w:rPr>
          <w:sz w:val="28"/>
          <w:szCs w:val="28"/>
        </w:rPr>
        <w:t xml:space="preserve">   Об утверждении Положения о порядке </w:t>
      </w:r>
      <w:r w:rsidRPr="00D810BA">
        <w:rPr>
          <w:color w:val="000000"/>
          <w:sz w:val="28"/>
          <w:szCs w:val="28"/>
        </w:rPr>
        <w:t xml:space="preserve">принятия решения о применении к </w:t>
      </w:r>
      <w:r w:rsidRPr="00D810BA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810BA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7350E8" w:rsidRPr="00D810BA" w:rsidRDefault="007350E8" w:rsidP="00CC5A3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7350E8" w:rsidRPr="00D810BA" w:rsidRDefault="007350E8" w:rsidP="00CC5A37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0BA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</w:t>
      </w:r>
      <w:smartTag w:uri="urn:schemas-microsoft-com:office:smarttags" w:element="metricconverter">
        <w:smartTagPr>
          <w:attr w:name="ProductID" w:val="2003 г"/>
        </w:smartTagPr>
        <w:r w:rsidRPr="00D810B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D810BA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810BA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D810BA">
        <w:rPr>
          <w:rFonts w:ascii="Times New Roman" w:hAnsi="Times New Roman" w:cs="Times New Roman"/>
          <w:sz w:val="28"/>
          <w:szCs w:val="28"/>
        </w:rPr>
        <w:t>. № 54-З «О противодействии коррупции в Республике Мордовия», Уставом Луньгинско-Майданского сельского поселения, утвержденным решением Совета депутатов Луньгинско-Майданского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от «29» декабря 2005</w:t>
      </w:r>
      <w:r w:rsidRPr="00D810B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 №40</w:t>
      </w:r>
      <w:r w:rsidRPr="00D810BA">
        <w:rPr>
          <w:rFonts w:ascii="Times New Roman" w:hAnsi="Times New Roman" w:cs="Times New Roman"/>
          <w:sz w:val="28"/>
          <w:szCs w:val="28"/>
        </w:rPr>
        <w:t>, Совет депутатов Луньгинско-Майданского сельского поселения Ардатовского муниципального района решил:</w:t>
      </w:r>
    </w:p>
    <w:p w:rsidR="007350E8" w:rsidRPr="00D810BA" w:rsidRDefault="007350E8" w:rsidP="00D810BA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</w:t>
      </w:r>
      <w:r w:rsidRPr="00D810BA">
        <w:rPr>
          <w:rFonts w:ascii="Times New Roman" w:hAnsi="Times New Roman"/>
          <w:sz w:val="28"/>
          <w:szCs w:val="28"/>
        </w:rPr>
        <w:t xml:space="preserve">Утвердить прилагаемое Положение </w:t>
      </w:r>
      <w:r w:rsidRPr="00D810BA"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D810BA"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810BA"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7350E8" w:rsidRDefault="007350E8" w:rsidP="00D810BA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>2.Настоящее решение вступает в силу после официального опубликования.</w:t>
      </w:r>
    </w:p>
    <w:p w:rsidR="007350E8" w:rsidRDefault="007350E8" w:rsidP="00D810BA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7350E8" w:rsidRDefault="007350E8" w:rsidP="00D810BA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7350E8" w:rsidRPr="00D810BA" w:rsidRDefault="007350E8" w:rsidP="00D810BA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7350E8" w:rsidRPr="00D810BA" w:rsidRDefault="007350E8" w:rsidP="00CC5A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 xml:space="preserve">Глава Луньгинско-Майданского </w:t>
      </w:r>
    </w:p>
    <w:p w:rsidR="007350E8" w:rsidRPr="00CC5A37" w:rsidRDefault="007350E8" w:rsidP="00D810B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D810BA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Е.А.Локотков</w:t>
      </w:r>
      <w:bookmarkStart w:id="0" w:name="_GoBack"/>
      <w:bookmarkEnd w:id="0"/>
    </w:p>
    <w:p w:rsidR="007350E8" w:rsidRPr="00D810BA" w:rsidRDefault="007350E8" w:rsidP="00CC5A37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8"/>
          <w:szCs w:val="28"/>
        </w:rPr>
      </w:pPr>
      <w:r w:rsidRPr="00D810BA">
        <w:rPr>
          <w:rFonts w:ascii="Times New Roman" w:hAnsi="Times New Roman"/>
          <w:color w:val="000000"/>
          <w:sz w:val="28"/>
          <w:szCs w:val="28"/>
        </w:rPr>
        <w:t>Утверждено</w:t>
      </w:r>
    </w:p>
    <w:p w:rsidR="007350E8" w:rsidRPr="00D810BA" w:rsidRDefault="007350E8" w:rsidP="00CC5A37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>решением Совета депутатов</w:t>
      </w:r>
    </w:p>
    <w:p w:rsidR="007350E8" w:rsidRPr="00D810BA" w:rsidRDefault="007350E8" w:rsidP="00CC5A37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>Луньгинско-Майданского сельского поселения</w:t>
      </w:r>
    </w:p>
    <w:p w:rsidR="007350E8" w:rsidRPr="00D810BA" w:rsidRDefault="007350E8" w:rsidP="00CC5A37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27</w:t>
      </w:r>
      <w:r w:rsidRPr="00D810BA">
        <w:rPr>
          <w:color w:val="000000"/>
          <w:sz w:val="28"/>
          <w:szCs w:val="28"/>
        </w:rPr>
        <w:t xml:space="preserve"> декабря 2019г.  № </w:t>
      </w:r>
      <w:r>
        <w:rPr>
          <w:color w:val="000000"/>
          <w:sz w:val="28"/>
          <w:szCs w:val="28"/>
        </w:rPr>
        <w:t>77</w:t>
      </w:r>
      <w:r w:rsidRPr="00D810BA">
        <w:rPr>
          <w:color w:val="000000"/>
          <w:sz w:val="28"/>
          <w:szCs w:val="28"/>
        </w:rPr>
        <w:t xml:space="preserve"> </w:t>
      </w:r>
    </w:p>
    <w:p w:rsidR="007350E8" w:rsidRPr="00D810BA" w:rsidRDefault="007350E8" w:rsidP="00CC5A37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7350E8" w:rsidRPr="00D810BA" w:rsidRDefault="007350E8" w:rsidP="00CC5A37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7350E8" w:rsidRPr="00D810BA" w:rsidRDefault="007350E8" w:rsidP="00CC5A3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>ПОЛОЖЕНИЕ</w:t>
      </w:r>
    </w:p>
    <w:p w:rsidR="007350E8" w:rsidRPr="00D810BA" w:rsidRDefault="007350E8" w:rsidP="00CC5A3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Pr="00D810BA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810BA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7350E8" w:rsidRPr="00D810BA" w:rsidRDefault="007350E8" w:rsidP="00CC5A37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 xml:space="preserve">К </w:t>
      </w:r>
      <w:r w:rsidRPr="00D810BA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810BA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810BA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810BA">
          <w:rPr>
            <w:sz w:val="28"/>
            <w:szCs w:val="28"/>
          </w:rPr>
          <w:t>2007 г</w:t>
        </w:r>
      </w:smartTag>
      <w:r w:rsidRPr="00D810BA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810BA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Луньгинско-Майданского сельского поселения (далее – Совет депутатов) является </w:t>
      </w:r>
      <w:r w:rsidRPr="00D810BA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810BA">
          <w:rPr>
            <w:color w:val="000000"/>
            <w:sz w:val="28"/>
            <w:szCs w:val="28"/>
          </w:rPr>
          <w:t>2007 г</w:t>
        </w:r>
      </w:smartTag>
      <w:r w:rsidRPr="00D810BA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D810BA">
        <w:rPr>
          <w:sz w:val="28"/>
          <w:szCs w:val="28"/>
        </w:rPr>
        <w:t xml:space="preserve">заявление Главы </w:t>
      </w:r>
      <w:r w:rsidRPr="00D810BA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810BA">
          <w:rPr>
            <w:color w:val="000000"/>
            <w:sz w:val="28"/>
            <w:szCs w:val="28"/>
          </w:rPr>
          <w:t>2003 г</w:t>
        </w:r>
      </w:smartTag>
      <w:r w:rsidRPr="00D810BA"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810BA">
        <w:rPr>
          <w:sz w:val="28"/>
          <w:szCs w:val="28"/>
        </w:rPr>
        <w:t xml:space="preserve"> 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D810BA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810BA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810BA">
          <w:rPr>
            <w:color w:val="000000"/>
            <w:sz w:val="28"/>
            <w:szCs w:val="28"/>
          </w:rPr>
          <w:t>2007 г</w:t>
        </w:r>
      </w:smartTag>
      <w:r w:rsidRPr="00D810BA">
        <w:rPr>
          <w:color w:val="000000"/>
          <w:sz w:val="28"/>
          <w:szCs w:val="28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D810BA">
          <w:rPr>
            <w:color w:val="000000"/>
            <w:sz w:val="28"/>
            <w:szCs w:val="28"/>
          </w:rPr>
          <w:t>2003 г</w:t>
        </w:r>
      </w:smartTag>
      <w:r w:rsidRPr="00D810BA"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Федерации».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sz w:val="28"/>
          <w:szCs w:val="28"/>
        </w:rPr>
        <w:t xml:space="preserve">Глава Луньгинско-Майданского сельского поселения, </w:t>
      </w:r>
      <w:r w:rsidRPr="00D810BA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Главы Луньгинско-Майданского сельского поселения, заседание (сессию) Совета депутатов созывает иное уполномоченное лицо. </w:t>
      </w:r>
    </w:p>
    <w:p w:rsidR="007350E8" w:rsidRPr="00D810BA" w:rsidRDefault="007350E8" w:rsidP="00CC5A3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D810BA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7350E8" w:rsidRPr="00D810BA" w:rsidRDefault="007350E8" w:rsidP="00CC5A3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 xml:space="preserve">В случае, если Глава Луньгинско-Майданского сельского поселения,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810BA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7350E8" w:rsidRPr="00D810BA" w:rsidRDefault="007350E8" w:rsidP="00CC5A3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7419"/>
      <w:r w:rsidRPr="00D810BA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7350E8" w:rsidRPr="00D810BA" w:rsidRDefault="007350E8" w:rsidP="00CC5A3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D810BA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D810BA">
        <w:rPr>
          <w:rFonts w:ascii="Times New Roman" w:hAnsi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Луньгинско-Майданского сельского поселения и регламентом Совета депутатов.</w:t>
      </w:r>
    </w:p>
    <w:p w:rsidR="007350E8" w:rsidRPr="00D810BA" w:rsidRDefault="007350E8" w:rsidP="00CC5A3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0BA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в отношении Главы Луньгинско-Майданского сельского поселения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7350E8" w:rsidRPr="00D810BA" w:rsidRDefault="007350E8" w:rsidP="00CC5A37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D810BA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D810BA">
        <w:rPr>
          <w:color w:val="000000"/>
          <w:sz w:val="28"/>
          <w:szCs w:val="28"/>
        </w:rPr>
        <w:t>решения о применении мер ответственности</w:t>
      </w:r>
      <w:r w:rsidRPr="00D810BA">
        <w:rPr>
          <w:sz w:val="28"/>
          <w:szCs w:val="28"/>
        </w:rPr>
        <w:t>.</w:t>
      </w:r>
    </w:p>
    <w:p w:rsidR="007350E8" w:rsidRPr="00D810BA" w:rsidRDefault="007350E8" w:rsidP="00CC5A37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7350E8" w:rsidRPr="00D810BA" w:rsidRDefault="007350E8" w:rsidP="00CC5A37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810BA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7350E8" w:rsidRPr="00D810BA" w:rsidRDefault="007350E8" w:rsidP="00CC5A37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741131"/>
      <w:bookmarkEnd w:id="2"/>
      <w:r w:rsidRPr="00D810BA">
        <w:rPr>
          <w:rFonts w:ascii="Times New Roman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7350E8" w:rsidRPr="00D810BA" w:rsidRDefault="007350E8" w:rsidP="00CC5A37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32"/>
      <w:bookmarkEnd w:id="3"/>
      <w:r w:rsidRPr="00D810BA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7350E8" w:rsidRPr="00D810BA" w:rsidRDefault="007350E8" w:rsidP="00CC5A37">
      <w:pPr>
        <w:pStyle w:val="ListParagraph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5" w:name="sub_74114"/>
      <w:bookmarkEnd w:id="4"/>
      <w:r w:rsidRPr="00D810BA">
        <w:rPr>
          <w:rFonts w:ascii="Times New Roman" w:hAnsi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7350E8" w:rsidRPr="00D810BA" w:rsidRDefault="007350E8" w:rsidP="00CC5A37">
      <w:pPr>
        <w:rPr>
          <w:rFonts w:ascii="Times New Roman" w:hAnsi="Times New Roman"/>
          <w:sz w:val="28"/>
          <w:szCs w:val="28"/>
        </w:rPr>
      </w:pPr>
    </w:p>
    <w:p w:rsidR="007350E8" w:rsidRPr="00D810BA" w:rsidRDefault="007350E8" w:rsidP="00CC5A37">
      <w:pPr>
        <w:shd w:val="clear" w:color="auto" w:fill="FFFFFF"/>
        <w:tabs>
          <w:tab w:val="left" w:pos="1238"/>
        </w:tabs>
        <w:ind w:right="24"/>
        <w:jc w:val="both"/>
        <w:rPr>
          <w:rFonts w:ascii="Times New Roman" w:hAnsi="Times New Roman"/>
          <w:sz w:val="28"/>
          <w:szCs w:val="28"/>
        </w:rPr>
      </w:pPr>
    </w:p>
    <w:p w:rsidR="007350E8" w:rsidRPr="00D810BA" w:rsidRDefault="007350E8" w:rsidP="009B64A2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350E8" w:rsidRPr="00D810BA" w:rsidRDefault="007350E8" w:rsidP="009B64A2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350E8" w:rsidRPr="00D810BA" w:rsidRDefault="007350E8" w:rsidP="00A756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7350E8" w:rsidRPr="00D810BA" w:rsidSect="00F80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8F2C4E"/>
    <w:multiLevelType w:val="hybridMultilevel"/>
    <w:tmpl w:val="038A02BC"/>
    <w:lvl w:ilvl="0" w:tplc="6E74EECE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ECD"/>
    <w:rsid w:val="0007792F"/>
    <w:rsid w:val="001F7ECD"/>
    <w:rsid w:val="004209FE"/>
    <w:rsid w:val="004F1ACB"/>
    <w:rsid w:val="005723FE"/>
    <w:rsid w:val="005C503D"/>
    <w:rsid w:val="005F7D32"/>
    <w:rsid w:val="007350E8"/>
    <w:rsid w:val="007579E6"/>
    <w:rsid w:val="00825487"/>
    <w:rsid w:val="00851992"/>
    <w:rsid w:val="0095152B"/>
    <w:rsid w:val="009B64A2"/>
    <w:rsid w:val="00A7560A"/>
    <w:rsid w:val="00AB02B3"/>
    <w:rsid w:val="00C45030"/>
    <w:rsid w:val="00CA7B61"/>
    <w:rsid w:val="00CC5A37"/>
    <w:rsid w:val="00D810BA"/>
    <w:rsid w:val="00F14CB1"/>
    <w:rsid w:val="00F80325"/>
    <w:rsid w:val="00FC31F8"/>
    <w:rsid w:val="00FF3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325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9B64A2"/>
    <w:pPr>
      <w:keepNext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B64A2"/>
    <w:rPr>
      <w:rFonts w:ascii="Cambria" w:hAnsi="Cambria" w:cs="Cambria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rsid w:val="00A7560A"/>
    <w:pPr>
      <w:ind w:left="720"/>
      <w:contextualSpacing/>
    </w:pPr>
  </w:style>
  <w:style w:type="paragraph" w:customStyle="1" w:styleId="p2">
    <w:name w:val="p2"/>
    <w:basedOn w:val="Normal"/>
    <w:uiPriority w:val="99"/>
    <w:rsid w:val="00FC31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C3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31F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9B64A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9B64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">
    <w:name w:val="Прижатый влево"/>
    <w:basedOn w:val="Normal"/>
    <w:next w:val="Normal"/>
    <w:uiPriority w:val="99"/>
    <w:rsid w:val="00CC5A37"/>
    <w:pPr>
      <w:widowControl w:val="0"/>
      <w:suppressAutoHyphens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paragraph" w:customStyle="1" w:styleId="31">
    <w:name w:val="Основной текст 31"/>
    <w:basedOn w:val="Normal"/>
    <w:uiPriority w:val="99"/>
    <w:rsid w:val="00CC5A37"/>
    <w:pPr>
      <w:widowControl w:val="0"/>
      <w:suppressAutoHyphens/>
      <w:spacing w:after="120" w:line="240" w:lineRule="auto"/>
    </w:pPr>
    <w:rPr>
      <w:rFonts w:ascii="Times New Roman" w:hAnsi="Times New Roman"/>
      <w:sz w:val="16"/>
      <w:szCs w:val="16"/>
      <w:lang w:eastAsia="en-US"/>
    </w:rPr>
  </w:style>
  <w:style w:type="paragraph" w:customStyle="1" w:styleId="ConsTitle">
    <w:name w:val="ConsTitle"/>
    <w:uiPriority w:val="99"/>
    <w:rsid w:val="00CC5A3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Normal"/>
    <w:uiPriority w:val="99"/>
    <w:rsid w:val="00CC5A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</TotalTime>
  <Pages>4</Pages>
  <Words>1325</Words>
  <Characters>7558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2019-12-23T10:12:00Z</cp:lastPrinted>
  <dcterms:created xsi:type="dcterms:W3CDTF">2019-08-30T07:07:00Z</dcterms:created>
  <dcterms:modified xsi:type="dcterms:W3CDTF">2020-01-16T19:39:00Z</dcterms:modified>
</cp:coreProperties>
</file>