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61F" w:rsidRPr="00470A10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6"/>
          <w:szCs w:val="16"/>
        </w:rPr>
        <w:t>ИНФОРМАЦИОННЫЙ БЮЛЛЕТЕНЬ</w:t>
      </w:r>
    </w:p>
    <w:p w:rsidR="0086261F" w:rsidRPr="00470A10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ЛУНЬГИНСКО-МАЙДАНСКОГО</w:t>
      </w:r>
      <w:r w:rsidRPr="00470A10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86261F" w:rsidRPr="00470A10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>АРДАТОВСКОГО МУНИЦИПАЛЬНОГО РАЙОНА</w:t>
      </w:r>
    </w:p>
    <w:p w:rsidR="0086261F" w:rsidRPr="00470A10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  <w:r w:rsidRPr="00470A10">
        <w:rPr>
          <w:rFonts w:ascii="Times New Roman" w:hAnsi="Times New Roman"/>
          <w:sz w:val="18"/>
          <w:szCs w:val="18"/>
        </w:rPr>
        <w:t xml:space="preserve">Является официальным  печатным  изданием </w:t>
      </w:r>
    </w:p>
    <w:p w:rsidR="0086261F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Луньгинско-Майданского</w:t>
      </w:r>
      <w:r w:rsidRPr="00470A10">
        <w:rPr>
          <w:rFonts w:ascii="Times New Roman" w:hAnsi="Times New Roman"/>
          <w:sz w:val="18"/>
          <w:szCs w:val="18"/>
        </w:rPr>
        <w:t xml:space="preserve"> сельского поселения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</w:t>
      </w:r>
    </w:p>
    <w:p w:rsidR="0086261F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86261F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</w:p>
    <w:p w:rsidR="0086261F" w:rsidRPr="00470A10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от 16.01.2018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№2</w:t>
      </w:r>
      <w:r w:rsidRPr="00470A10">
        <w:rPr>
          <w:rFonts w:ascii="Times New Roman" w:hAnsi="Times New Roman"/>
          <w:sz w:val="18"/>
          <w:szCs w:val="18"/>
        </w:rPr>
        <w:t xml:space="preserve">                                                   </w:t>
      </w:r>
    </w:p>
    <w:p w:rsidR="0086261F" w:rsidRDefault="0086261F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86261F" w:rsidRDefault="0086261F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86261F" w:rsidRDefault="0086261F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86261F" w:rsidRDefault="0086261F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86261F" w:rsidRPr="00BC49E1" w:rsidRDefault="0086261F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BC49E1">
        <w:rPr>
          <w:rFonts w:ascii="Times New Roman" w:hAnsi="Times New Roman"/>
          <w:sz w:val="28"/>
          <w:szCs w:val="28"/>
        </w:rPr>
        <w:t>СООБЩЕНИЕ</w:t>
      </w:r>
    </w:p>
    <w:p w:rsidR="0086261F" w:rsidRDefault="0086261F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принятии решения о подготовке проекта ПЗЗ</w:t>
      </w:r>
    </w:p>
    <w:p w:rsidR="0086261F" w:rsidRDefault="0086261F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территории Луньгинско-Майданского сельского поселения</w:t>
      </w:r>
    </w:p>
    <w:p w:rsidR="0086261F" w:rsidRDefault="0086261F" w:rsidP="00BC49E1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86261F" w:rsidRDefault="0086261F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Луньгинско-Майданского сельского поселения Ардатовского муниципального района Республики Мордовия сообщает, что в соответствии с постановлением администрации Луньгинско-Майданского сельского поселения Ардатовского муниципального района Республики Мордовия от 16 января 2018г. №1б «</w:t>
      </w:r>
      <w:r w:rsidRPr="00BC49E1">
        <w:rPr>
          <w:rFonts w:ascii="Times New Roman" w:hAnsi="Times New Roman"/>
          <w:sz w:val="28"/>
          <w:szCs w:val="28"/>
        </w:rPr>
        <w:t>О подготовке прое</w:t>
      </w:r>
      <w:r>
        <w:rPr>
          <w:rFonts w:ascii="Times New Roman" w:hAnsi="Times New Roman"/>
          <w:sz w:val="28"/>
          <w:szCs w:val="28"/>
        </w:rPr>
        <w:t>кта генерального плана  Луньгинско-Майданского</w:t>
      </w:r>
      <w:r w:rsidRPr="00BC49E1">
        <w:rPr>
          <w:rFonts w:ascii="Times New Roman" w:hAnsi="Times New Roman"/>
          <w:sz w:val="28"/>
          <w:szCs w:val="28"/>
        </w:rPr>
        <w:t xml:space="preserve"> сельского    поселения Ардатовского муниципального района РМ</w:t>
      </w:r>
      <w:r>
        <w:rPr>
          <w:rFonts w:ascii="Times New Roman" w:hAnsi="Times New Roman"/>
          <w:sz w:val="28"/>
          <w:szCs w:val="28"/>
        </w:rPr>
        <w:t>», администрация Луньгинско-Майданского сельского поселения постановила п</w:t>
      </w:r>
      <w:r w:rsidRPr="00BC49E1">
        <w:rPr>
          <w:rFonts w:ascii="Times New Roman" w:hAnsi="Times New Roman"/>
          <w:sz w:val="28"/>
          <w:szCs w:val="28"/>
        </w:rPr>
        <w:t>одготовить про</w:t>
      </w:r>
      <w:r>
        <w:rPr>
          <w:rFonts w:ascii="Times New Roman" w:hAnsi="Times New Roman"/>
          <w:sz w:val="28"/>
          <w:szCs w:val="28"/>
        </w:rPr>
        <w:t>ект  генерального плана Луньгинско-Майданского</w:t>
      </w:r>
      <w:r w:rsidRPr="00BC49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</w:t>
      </w:r>
      <w:r>
        <w:rPr>
          <w:rFonts w:ascii="Times New Roman" w:hAnsi="Times New Roman"/>
          <w:sz w:val="28"/>
          <w:szCs w:val="28"/>
        </w:rPr>
        <w:t>льного района в срок до  02 февраля</w:t>
      </w:r>
      <w:r w:rsidRPr="00BC49E1">
        <w:rPr>
          <w:rFonts w:ascii="Times New Roman" w:hAnsi="Times New Roman"/>
          <w:sz w:val="28"/>
          <w:szCs w:val="28"/>
        </w:rPr>
        <w:t xml:space="preserve"> 2018 года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6261F" w:rsidRDefault="0086261F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6261F" w:rsidRDefault="0086261F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6261F" w:rsidRDefault="0086261F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6261F" w:rsidRDefault="0086261F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6261F" w:rsidRDefault="0086261F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6261F" w:rsidRDefault="0086261F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6261F" w:rsidRDefault="0086261F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6261F" w:rsidRPr="00727BB9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Информационный  бюллетень  </w:t>
      </w:r>
      <w:r>
        <w:rPr>
          <w:rFonts w:ascii="Times New Roman" w:hAnsi="Times New Roman"/>
          <w:sz w:val="18"/>
          <w:szCs w:val="18"/>
        </w:rPr>
        <w:t>Луньгинско-Майданского</w:t>
      </w:r>
      <w:r w:rsidRPr="00727BB9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86261F" w:rsidRPr="00727BB9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>Ардатовс</w:t>
      </w:r>
      <w:r>
        <w:rPr>
          <w:rFonts w:ascii="Times New Roman" w:hAnsi="Times New Roman"/>
          <w:sz w:val="18"/>
          <w:szCs w:val="18"/>
        </w:rPr>
        <w:t>кого муниципального района от  16</w:t>
      </w:r>
      <w:r w:rsidRPr="00727BB9">
        <w:rPr>
          <w:rFonts w:ascii="Times New Roman" w:hAnsi="Times New Roman"/>
          <w:sz w:val="18"/>
          <w:szCs w:val="18"/>
        </w:rPr>
        <w:t xml:space="preserve">.01.2018 года №2 </w:t>
      </w:r>
    </w:p>
    <w:p w:rsidR="0086261F" w:rsidRPr="00727BB9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Учредитель : Совет депутатов </w:t>
      </w:r>
      <w:r>
        <w:rPr>
          <w:rFonts w:ascii="Times New Roman" w:hAnsi="Times New Roman"/>
          <w:sz w:val="18"/>
          <w:szCs w:val="18"/>
        </w:rPr>
        <w:t>Луньгинско-Майданского</w:t>
      </w:r>
      <w:r w:rsidRPr="00727BB9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86261F" w:rsidRPr="00727BB9" w:rsidRDefault="0086261F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 Ардатовского муниципального района</w:t>
      </w:r>
    </w:p>
    <w:p w:rsidR="0086261F" w:rsidRPr="00727BB9" w:rsidRDefault="0086261F" w:rsidP="00BC49E1">
      <w:pPr>
        <w:pStyle w:val="NoSpacing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sectPr w:rsidR="0086261F" w:rsidRPr="00727BB9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54987"/>
    <w:multiLevelType w:val="multilevel"/>
    <w:tmpl w:val="10DC3DF4"/>
    <w:lvl w:ilvl="0">
      <w:start w:val="31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020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FDB"/>
    <w:rsid w:val="00241E39"/>
    <w:rsid w:val="002440A1"/>
    <w:rsid w:val="002531E0"/>
    <w:rsid w:val="00260C51"/>
    <w:rsid w:val="00260F83"/>
    <w:rsid w:val="002A0184"/>
    <w:rsid w:val="002D355A"/>
    <w:rsid w:val="002E0C38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0A10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46059"/>
    <w:rsid w:val="0057105A"/>
    <w:rsid w:val="0057725E"/>
    <w:rsid w:val="005A1263"/>
    <w:rsid w:val="005B2A95"/>
    <w:rsid w:val="005B69FB"/>
    <w:rsid w:val="005D25CE"/>
    <w:rsid w:val="005F4754"/>
    <w:rsid w:val="00627A27"/>
    <w:rsid w:val="00634D6C"/>
    <w:rsid w:val="00646517"/>
    <w:rsid w:val="006478BD"/>
    <w:rsid w:val="006518F0"/>
    <w:rsid w:val="00672EEB"/>
    <w:rsid w:val="00683502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27BB9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6261F"/>
    <w:rsid w:val="00887AD0"/>
    <w:rsid w:val="008932BA"/>
    <w:rsid w:val="00896E9E"/>
    <w:rsid w:val="008A79F2"/>
    <w:rsid w:val="008D1839"/>
    <w:rsid w:val="008D3908"/>
    <w:rsid w:val="00902DD6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4C7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1630"/>
    <w:rsid w:val="00A66421"/>
    <w:rsid w:val="00A729A0"/>
    <w:rsid w:val="00A84585"/>
    <w:rsid w:val="00AC379B"/>
    <w:rsid w:val="00AD371D"/>
    <w:rsid w:val="00AF1376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BC49E1"/>
    <w:rsid w:val="00C06C52"/>
    <w:rsid w:val="00C62C05"/>
    <w:rsid w:val="00C63BDC"/>
    <w:rsid w:val="00C67BBD"/>
    <w:rsid w:val="00C70EDC"/>
    <w:rsid w:val="00C736F1"/>
    <w:rsid w:val="00C81F2A"/>
    <w:rsid w:val="00CB4E44"/>
    <w:rsid w:val="00CE5A13"/>
    <w:rsid w:val="00D02DDC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B4DA5"/>
    <w:rsid w:val="00DD2CC8"/>
    <w:rsid w:val="00E07B8F"/>
    <w:rsid w:val="00E213B7"/>
    <w:rsid w:val="00E310F3"/>
    <w:rsid w:val="00E47D8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803"/>
    <w:rsid w:val="00F9586C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C49E1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27B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231</Words>
  <Characters>1322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1</dc:creator>
  <cp:keywords/>
  <dc:description/>
  <cp:lastModifiedBy>User</cp:lastModifiedBy>
  <cp:revision>4</cp:revision>
  <cp:lastPrinted>2021-01-20T07:25:00Z</cp:lastPrinted>
  <dcterms:created xsi:type="dcterms:W3CDTF">2021-01-20T06:54:00Z</dcterms:created>
  <dcterms:modified xsi:type="dcterms:W3CDTF">2021-01-24T16:03:00Z</dcterms:modified>
</cp:coreProperties>
</file>