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  <w:r w:rsidRPr="009F52C7">
        <w:rPr>
          <w:rFonts w:ascii="Times New Roman" w:hAnsi="Times New Roman"/>
          <w:b/>
          <w:sz w:val="28"/>
          <w:szCs w:val="28"/>
          <w:u w:val="single"/>
        </w:rPr>
        <w:t>Правила самосохранения и спасения утопающего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Выделяют два этапа оказания помощи при утоплении. Первый - это действие спасателя непосредственно в воде, когда утопающий еще в сознании, предпринимает активные действия и в состоянии самостоятельно держаться на поверхности. В этом случае есть реальная возможность не допустить трагедии и отделаться лишь </w:t>
      </w:r>
      <w:r>
        <w:rPr>
          <w:rFonts w:ascii="Times New Roman" w:hAnsi="Times New Roman"/>
          <w:sz w:val="28"/>
          <w:szCs w:val="28"/>
        </w:rPr>
        <w:t>«</w:t>
      </w:r>
      <w:r w:rsidRPr="009F52C7">
        <w:rPr>
          <w:rFonts w:ascii="Times New Roman" w:hAnsi="Times New Roman"/>
          <w:sz w:val="28"/>
          <w:szCs w:val="28"/>
        </w:rPr>
        <w:t>легким испугом</w:t>
      </w:r>
      <w:r>
        <w:rPr>
          <w:rFonts w:ascii="Times New Roman" w:hAnsi="Times New Roman"/>
          <w:sz w:val="28"/>
          <w:szCs w:val="28"/>
        </w:rPr>
        <w:t>»</w:t>
      </w:r>
      <w:r w:rsidRPr="009F52C7">
        <w:rPr>
          <w:rFonts w:ascii="Times New Roman" w:hAnsi="Times New Roman"/>
          <w:sz w:val="28"/>
          <w:szCs w:val="28"/>
        </w:rPr>
        <w:t>. Но именно этот вариант представляет наибольшую опасность для спасателя и требует от него прежде всего умения плавать, хорошей физической подготовки и владения специальными приемами подхода к тонущему человеку, а главное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9F52C7">
        <w:rPr>
          <w:rFonts w:ascii="Times New Roman" w:hAnsi="Times New Roman"/>
          <w:sz w:val="28"/>
          <w:szCs w:val="28"/>
        </w:rPr>
        <w:t xml:space="preserve">умения освобождаться от </w:t>
      </w:r>
      <w:r>
        <w:rPr>
          <w:rFonts w:ascii="Times New Roman" w:hAnsi="Times New Roman"/>
          <w:sz w:val="28"/>
          <w:szCs w:val="28"/>
        </w:rPr>
        <w:t>«</w:t>
      </w:r>
      <w:r w:rsidRPr="009F52C7">
        <w:rPr>
          <w:rFonts w:ascii="Times New Roman" w:hAnsi="Times New Roman"/>
          <w:sz w:val="28"/>
          <w:szCs w:val="28"/>
        </w:rPr>
        <w:t>мертвых</w:t>
      </w:r>
      <w:r>
        <w:rPr>
          <w:rFonts w:ascii="Times New Roman" w:hAnsi="Times New Roman"/>
          <w:sz w:val="28"/>
          <w:szCs w:val="28"/>
        </w:rPr>
        <w:t>»</w:t>
      </w:r>
      <w:r w:rsidRPr="009F52C7">
        <w:rPr>
          <w:rFonts w:ascii="Times New Roman" w:hAnsi="Times New Roman"/>
          <w:sz w:val="28"/>
          <w:szCs w:val="28"/>
        </w:rPr>
        <w:t xml:space="preserve"> захватов.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России известна пословица, что </w:t>
      </w:r>
      <w:r>
        <w:rPr>
          <w:rFonts w:ascii="Times New Roman" w:hAnsi="Times New Roman"/>
          <w:sz w:val="28"/>
          <w:szCs w:val="28"/>
        </w:rPr>
        <w:t>«</w:t>
      </w:r>
      <w:r w:rsidRPr="009F52C7">
        <w:rPr>
          <w:rFonts w:ascii="Times New Roman" w:hAnsi="Times New Roman"/>
          <w:sz w:val="28"/>
          <w:szCs w:val="28"/>
        </w:rPr>
        <w:t>утопающий хватается за соломинку</w:t>
      </w:r>
      <w:r>
        <w:rPr>
          <w:rFonts w:ascii="Times New Roman" w:hAnsi="Times New Roman"/>
          <w:sz w:val="28"/>
          <w:szCs w:val="28"/>
        </w:rPr>
        <w:t>»</w:t>
      </w:r>
      <w:r w:rsidRPr="009F52C7">
        <w:rPr>
          <w:rFonts w:ascii="Times New Roman" w:hAnsi="Times New Roman"/>
          <w:sz w:val="28"/>
          <w:szCs w:val="28"/>
        </w:rPr>
        <w:t xml:space="preserve">. А вот в некоторых других странах говорят жестче: </w:t>
      </w:r>
      <w:r>
        <w:rPr>
          <w:rFonts w:ascii="Times New Roman" w:hAnsi="Times New Roman"/>
          <w:sz w:val="28"/>
          <w:szCs w:val="28"/>
        </w:rPr>
        <w:t>«</w:t>
      </w:r>
      <w:r w:rsidRPr="009F52C7">
        <w:rPr>
          <w:rFonts w:ascii="Times New Roman" w:hAnsi="Times New Roman"/>
          <w:sz w:val="28"/>
          <w:szCs w:val="28"/>
        </w:rPr>
        <w:t>Утопающий ухватится и за бритву</w:t>
      </w:r>
      <w:r>
        <w:rPr>
          <w:rFonts w:ascii="Times New Roman" w:hAnsi="Times New Roman"/>
          <w:sz w:val="28"/>
          <w:szCs w:val="28"/>
        </w:rPr>
        <w:t>»</w:t>
      </w:r>
      <w:r w:rsidRPr="009F52C7">
        <w:rPr>
          <w:rFonts w:ascii="Times New Roman" w:hAnsi="Times New Roman"/>
          <w:sz w:val="28"/>
          <w:szCs w:val="28"/>
        </w:rPr>
        <w:t xml:space="preserve">. Велика опасность, что тонущий, в ужасе ухватившись за спасателя, утащит его за собой на дно. Панический страх утопающего - смертельная опасность для спасателя! </w:t>
      </w:r>
    </w:p>
    <w:p w:rsidR="00882C0D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З</w:t>
      </w:r>
      <w:r w:rsidRPr="009F52C7">
        <w:rPr>
          <w:rFonts w:ascii="Times New Roman" w:hAnsi="Times New Roman"/>
          <w:sz w:val="28"/>
          <w:szCs w:val="28"/>
        </w:rPr>
        <w:t xml:space="preserve">аплывать на глубину и далеко от берега можно только в том случае, если вы умеете хорошо плавать. Тогда вы не растеряетесь и не утонете, даже оказавшись в затруднительном положении. Длительное пребывание в холодной воде может вызвать судороги. </w:t>
      </w:r>
    </w:p>
    <w:p w:rsidR="00882C0D" w:rsidRPr="00C27614" w:rsidRDefault="00882C0D" w:rsidP="004156F0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C27614">
        <w:rPr>
          <w:rFonts w:ascii="Times New Roman" w:hAnsi="Times New Roman"/>
          <w:b/>
          <w:i/>
          <w:sz w:val="28"/>
          <w:szCs w:val="28"/>
        </w:rPr>
        <w:t xml:space="preserve">Ваши действия.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Едва почувствовав судорогу, сразу же останавливайтесь и, повернувшись на спину, ложитесь на воду. </w:t>
      </w:r>
    </w:p>
    <w:p w:rsidR="00882C0D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у вас свело судорогой переднюю мышцу бедра, распрямите ногу и оттяните носок вперед.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судорога в икроножной мышце или на задней поверхности бедра, то, выпрямив ногу, тяните носок на себя.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судороги очень сильные</w:t>
      </w:r>
      <w:r>
        <w:rPr>
          <w:rFonts w:ascii="Times New Roman" w:hAnsi="Times New Roman"/>
          <w:sz w:val="28"/>
          <w:szCs w:val="28"/>
        </w:rPr>
        <w:t>,</w:t>
      </w:r>
      <w:r w:rsidRPr="009F52C7">
        <w:rPr>
          <w:rFonts w:ascii="Times New Roman" w:hAnsi="Times New Roman"/>
          <w:sz w:val="28"/>
          <w:szCs w:val="28"/>
        </w:rPr>
        <w:t xml:space="preserve"> и нога сама не распрямляется, попробуйте сделать это руками.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крайнем случае растирайте и разминайте мышцу, пока не почувствуете, что она становится мягче. После этого снова попробуйте выпрямить ногу.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Когда судороги пройдут, немного отдохните, затем перевернитесь и плывите к берегу, желательно другим стилем.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Длительное плавание может вызвать усталость. Ваши действия.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Как только начнете уставать или замерзать, немедленно разворачивайтесь и плывите назад к берегу.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Экономно расходуйте свои силы, время от времени отдыхайте, перевернувшись на спину и расслабившись. Отдых чересчур не затягивайте, чтобы не замерзнуть еще больше. </w:t>
      </w:r>
    </w:p>
    <w:p w:rsidR="00882C0D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вы сомневаетесь, что сумеете самостоятельно добраться до берега, во время отдыха поднимайте вверх руку и машите, стараясь привлечь к себе внимание.        </w:t>
      </w:r>
    </w:p>
    <w:p w:rsidR="00882C0D" w:rsidRPr="00C27614" w:rsidRDefault="00882C0D" w:rsidP="004156F0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C27614">
        <w:rPr>
          <w:rFonts w:ascii="Times New Roman" w:hAnsi="Times New Roman"/>
          <w:b/>
          <w:i/>
          <w:sz w:val="28"/>
          <w:szCs w:val="28"/>
        </w:rPr>
        <w:t xml:space="preserve"> Если вас подхватило сильное течение. </w:t>
      </w:r>
    </w:p>
    <w:p w:rsidR="00882C0D" w:rsidRPr="009F52C7" w:rsidRDefault="00882C0D" w:rsidP="004156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>Не тратьте силы напрасно и не боритесь с течением. Плавая в реке, просто следуйте за потоком, направляясь по диагонали к ближайшему берегу. Увидев впереди излучину, устремляйтесь к ее внутреннему радиусу, где течение более спокойное. Сильное течение может быть и на море. Там встречаются отмели, обычно скрытые от глаз под водой. Волны, накатывающиеся на берег в часы прилива, попадают в пространство между отмелями, и в результате возникает обратное течение в сторону открытого моря. Попав в такое течение, не пугайтесь. Пусть оно несет вас. Скоро вы почувствуете, что его скорость заметно снизилась. Тогда поворачивайте и плывите вдоль берега, пока совсем не выберетесь из течения.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вы </w:t>
      </w:r>
      <w:r>
        <w:rPr>
          <w:rFonts w:ascii="Times New Roman" w:hAnsi="Times New Roman"/>
          <w:sz w:val="28"/>
          <w:szCs w:val="28"/>
        </w:rPr>
        <w:t xml:space="preserve">внезапно </w:t>
      </w:r>
      <w:r w:rsidRPr="009F52C7">
        <w:rPr>
          <w:rFonts w:ascii="Times New Roman" w:hAnsi="Times New Roman"/>
          <w:sz w:val="28"/>
          <w:szCs w:val="28"/>
        </w:rPr>
        <w:t>упали в воду</w:t>
      </w:r>
      <w:r>
        <w:rPr>
          <w:rFonts w:ascii="Times New Roman" w:hAnsi="Times New Roman"/>
          <w:sz w:val="28"/>
          <w:szCs w:val="28"/>
        </w:rPr>
        <w:t>,</w:t>
      </w:r>
      <w:r w:rsidRPr="009F52C7">
        <w:rPr>
          <w:rFonts w:ascii="Times New Roman" w:hAnsi="Times New Roman"/>
          <w:sz w:val="28"/>
          <w:szCs w:val="28"/>
        </w:rPr>
        <w:t xml:space="preserve"> вы можете испытать шок и на время перестанете контролировать свои действия. </w:t>
      </w:r>
    </w:p>
    <w:p w:rsidR="00882C0D" w:rsidRPr="00E03609" w:rsidRDefault="00882C0D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 Как помочь самому себе?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Задержать дыхание и зажать пальцами нос, чтобы не нахлебаться воды.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Попытайтесь нащупать ногами дно, если вы недалеко от берега.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место глубокое, постарайтесь как можно скорее избавиться от обуви и тяжелой одежды, чтобы она не тянула вас ко дну.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в момент падения на вас были резиновые сапоги, не выбрасывайте их. Сняв их и перевернув голенищами вниз, зажмите сапоги под мышками, превратив в воздушные подушки. Так вам будет легче держаться на поверхности.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Добирайтесь вплавь к ближайшему берегу, плывя по течению по диагонали. </w:t>
      </w:r>
    </w:p>
    <w:p w:rsidR="00882C0D" w:rsidRPr="00E2331F" w:rsidRDefault="00882C0D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</w:t>
      </w:r>
      <w:r w:rsidRPr="00E2331F">
        <w:rPr>
          <w:rFonts w:ascii="Times New Roman" w:hAnsi="Times New Roman"/>
          <w:b/>
          <w:i/>
          <w:sz w:val="28"/>
          <w:szCs w:val="28"/>
        </w:rPr>
        <w:t>Если вы оказались в воде, не умея плавать.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9F52C7">
        <w:rPr>
          <w:rFonts w:ascii="Times New Roman" w:hAnsi="Times New Roman"/>
          <w:sz w:val="28"/>
          <w:szCs w:val="28"/>
        </w:rPr>
        <w:t xml:space="preserve">В этом случае постарайтесь продержаться на воде, пока не придет помощь. Попробуйте лечь на воду лицом вниз, широко раскинув руки и дыша как можно глубже и реже. Так вы меньше затратите энергии.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Оставаться на поверхности продолжительное время можно и по-другому. Двигайте ногами так, будто крутите педали. Не переставая шлепайте руками по воде, перенося на них часть нагрузки и сохраняя равновесие.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Или, оставаясь в вертикальном положении, сгибайте одновременно обе ноги, разводя колени в стороны, а затем резко распрямляйте их.</w:t>
      </w:r>
    </w:p>
    <w:p w:rsidR="00882C0D" w:rsidRPr="00E03609" w:rsidRDefault="00882C0D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</w:t>
      </w:r>
      <w:r w:rsidRPr="00E03609">
        <w:rPr>
          <w:rFonts w:ascii="Times New Roman" w:hAnsi="Times New Roman"/>
          <w:b/>
          <w:i/>
          <w:sz w:val="28"/>
          <w:szCs w:val="28"/>
        </w:rPr>
        <w:t>Плавание в шторм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Купаться в штормовую погоду не рекомендуется. Но если вы вс</w:t>
      </w:r>
      <w:r>
        <w:rPr>
          <w:rFonts w:ascii="Times New Roman" w:hAnsi="Times New Roman"/>
          <w:sz w:val="28"/>
          <w:szCs w:val="28"/>
        </w:rPr>
        <w:t xml:space="preserve">ё же </w:t>
      </w:r>
      <w:r w:rsidRPr="009F52C7">
        <w:rPr>
          <w:rFonts w:ascii="Times New Roman" w:hAnsi="Times New Roman"/>
          <w:sz w:val="28"/>
          <w:szCs w:val="28"/>
        </w:rPr>
        <w:t>оказались в воде, постарайтесь как можно быстрее вернуться на сушу.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Если вы заплыли далеко от берега.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Не тратьте силы и не боритесь с волнами, пусть они сами несут вас к берегу.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С приближением волны начинайте энергично работать руками и ногами, стараясь продвинуться на ее гребне как можно дальше.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Как только волна уйдет, расслабляйтесь и ждите следующую. Для продвижения вперед используйте также технику "скольжения по волнам". Оно состоит в следующем.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Следите через плечо за приближением очередной волны.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Когда она подхватит вас, напрягите все тело, поднимите голову, выставив подбородок вперед, и вытяните руки перед собой или прижмите их к туловищу под себя.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Добравшись таким образом до берега, выходите на него только после того, как гребень волны уйдет из-под вас.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Оказавшись на суше, сразу же ухватитесь за что-нибудь крепкое, чтобы следующая волна не утащила вас назад в море.</w:t>
      </w:r>
    </w:p>
    <w:p w:rsidR="00882C0D" w:rsidRPr="00E03609" w:rsidRDefault="00882C0D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Если вы плаваете возле берега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Обратите внимание, что волны здесь, сталкиваясь друг с другом и ударяясь о камни, образуют на поверхности воды буруны и водовороты. Преодолевайте их не сверху, а снизу.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Ныряйте навстречу волне за мгновение до того, как белая пена на ее гребне коснется вас.</w:t>
      </w:r>
    </w:p>
    <w:p w:rsidR="00882C0D" w:rsidRPr="00E03609" w:rsidRDefault="00882C0D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Если вы оказались вдали от берега во время прилива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Прогуливаясь по морскому побережью в часы отлива, вы можете забрести в пещеру, прибрежный грот или бухточку и не успеете выбраться до начала прилива.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Ваши действия.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Заберитесь повыше на камни, чтобы даже при максимальном подъеме вода не доставала вас.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Постарайтесь привлечь к себе внимание людей криками, взмахами рук.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Не спускайтесь вниз, пока не прибудут спасатели или не закончится прилив и вода спадет.</w:t>
      </w:r>
    </w:p>
    <w:p w:rsidR="00882C0D" w:rsidRPr="00E03609" w:rsidRDefault="00882C0D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Помощь утопающему 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Как узнать, что человек тонет?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Когда человек тонет, его тело, как правило, стоит в воде вертикально, голова то и дело скрывается в волнах.  Тонущий человек судорожно взмахивает руками, а потом взмахи вовсе прекращаются.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Ваши действия.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есть лодка, подплывите на ней к тонущему и затаскивайте его через корму, чтобы лодка не перевернулась.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лодки нет, доберитесь до тонущего вплавь.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Приблизившись, обхватите его сзади за плечи, чтобы он не мог вцепиться в вас.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Тогда вы лишитесь возможности двигаться и можете утонуть вместе с ним.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тонущий продолжает судорожно цепляться за вас, сковывая ваши движения, возьмите его одной рукой под подбородок и подтащите к себе, чтобы его голова оказалась вровень с вашей, лицом вверх. Локтем той же руки крепко зажмите его плечо, чтобы помешать ему повернуться, и продвигайтесь к берегу на боку или на спине.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утопающий находится без сознания, тащите его к берегу, взяв рукой под подбородок, чтобы его лицо постоянно находилось над поверхностью воды. При сильных волнах обхватите тонущего одной рукой поперек груди, поддерживая его голову над водой.</w:t>
      </w:r>
    </w:p>
    <w:p w:rsidR="00882C0D" w:rsidRPr="00E03609" w:rsidRDefault="00882C0D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Меры предосторожности при спасении утопающего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холодной воде не снимайте с себя одежду, чтобы избежать переохлаждения организма. Следует сбросить только обувь и вытащить всё из карманов. </w:t>
      </w:r>
    </w:p>
    <w:p w:rsidR="00882C0D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Следите, чтобы утопающий в панике не хватался за вас. Если этого не удастся избежать, примените специальные</w:t>
      </w:r>
    </w:p>
    <w:p w:rsidR="00882C0D" w:rsidRPr="009F52C7" w:rsidRDefault="00882C0D" w:rsidP="004156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</w:t>
      </w:r>
      <w:r w:rsidRPr="009A5E63">
        <w:rPr>
          <w:rFonts w:ascii="Times New Roman" w:hAnsi="Times New Roman"/>
          <w:b/>
          <w:i/>
          <w:sz w:val="28"/>
          <w:szCs w:val="28"/>
        </w:rPr>
        <w:t>приемы освобождения</w:t>
      </w:r>
      <w:r w:rsidRPr="009F52C7">
        <w:rPr>
          <w:rFonts w:ascii="Times New Roman" w:hAnsi="Times New Roman"/>
          <w:sz w:val="28"/>
          <w:szCs w:val="28"/>
        </w:rPr>
        <w:t xml:space="preserve">: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он схватился за вашу ногу, быстро опустите ее, одновременно приняв вертикальное положение.    Поднимите другую ногу и, упершись ею в плечо или грудь утопающего, оттолкнитесь от него, откинувшись назад всем телом.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тонущий обхватил вас спереди, возьмите его обеими руками под мышки и, приподняв, оттолкните от себя.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он обхватил вас сзади за шею, опустите голову как можно ниже, чтобы его руки не сомкнулись у вас на горле. Крепко сожмите запястье той его руки, которая находится выше, и резко дерните вперед, приподнимая другой рукой его локоть. Оказавшись таким образом у него за спиной, вы заблокируете одну из его рук.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крайнем случае</w:t>
      </w:r>
      <w:r>
        <w:rPr>
          <w:rFonts w:ascii="Times New Roman" w:hAnsi="Times New Roman"/>
          <w:sz w:val="28"/>
          <w:szCs w:val="28"/>
        </w:rPr>
        <w:t>,</w:t>
      </w:r>
      <w:r w:rsidRPr="009F52C7">
        <w:rPr>
          <w:rFonts w:ascii="Times New Roman" w:hAnsi="Times New Roman"/>
          <w:sz w:val="28"/>
          <w:szCs w:val="28"/>
        </w:rPr>
        <w:t xml:space="preserve"> погружайтесь с головой в воду и, вынырнув за спиной утопающего, крепко обхватите его за плечи.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Постарайтесь успокоить паникующего человека и внушить ему, что он спасется только в том случае, если будет вам подчиняться.</w:t>
      </w:r>
    </w:p>
    <w:p w:rsidR="00882C0D" w:rsidRPr="00E03609" w:rsidRDefault="00882C0D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Пребывание в холодной воде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Погрузившись в холодную воду, неподготовленный человек попадает в шок. В первые секунды его дыхание непроизвольно становится гораздо более глубоким и частым, чем в нормальных условиях. Его пульс заметно учащается, а кровяное давление резко возрастает. Человек может пребывать в подобном состоянии от нескольких секунд до двух-трех минут, и именно в это время особенно велика опасность наглотаться воды и захлебнуться.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Кроме того, следствием значительного увеличения поглощения кислорода является понижение содержания в крови двуокиси углерода, что часто приводит к судорогам.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холодной воде человеческое тело остывает очень быстро. Тепловой баланс нарушается в среднем уже при температуре воды около 20 градусов: иными словами, в таких условиях организм начинает отдавать больше тепла, чем успевает производить. Разумеется, этот дисбаланс тем больше, чем значительней разница температур между водой и телом.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Реагируя на изменение условий окружающей среды, организм включает защитные механизмы, пытаясь сократить потери тепла и уберечь в первую очередь внутренние органы, наиболее важные с токи зрения жизнедеятельности.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Происходит отток крови от внешних покровов, в результате чего мышцы начинают деревенеть, руки и ноги немеют, теряя подвижность, нарушается координация движений.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холодной воде заметно уменьшается и способность задерживать дыхание.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Исходя из всего сказанного, становится ясно, что при отсутствии надлежащей подготовки следует избегать плавания в холодной воде. Однако может возникнуть ситуация, когда вам вольно или невольно придется пренебречь этим советом.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таких ситуациях постарайтесь следовать следующим правилам.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Не погружайтесь в холодную воду сразу целиком. Гораздо целесообразнее заходить в нее постепенно, давая организму возможность привыкнуть к изменению температуры окружающей среды.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Держите голову как можно выше над водой, по крайней мере в первые минуты, пока первоначальный шок не прошел до конца.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Старайтесь по мере возможности контролировать дыхание. </w:t>
      </w:r>
    </w:p>
    <w:p w:rsidR="00882C0D" w:rsidRPr="00055E8C" w:rsidRDefault="00882C0D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</w:t>
      </w:r>
      <w:r w:rsidRPr="00055E8C">
        <w:rPr>
          <w:rFonts w:ascii="Times New Roman" w:hAnsi="Times New Roman"/>
          <w:b/>
          <w:i/>
          <w:sz w:val="28"/>
          <w:szCs w:val="28"/>
        </w:rPr>
        <w:t xml:space="preserve">Утопление - смерть или терминальное состояние вследствие острого кислородного голодания мозга и других тканей, возникающего при заполнении дыхательных путей жидкостью; разновидность асфиксии.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Смерть при утоплении обычно наступает через 3-5 минут после прекращения дыхания и кровообращения. От типичного утопления отличают внезапную смерть в воде, наступившую от других причин (болезни сердца, травмы черепа, шейного отдела позвоночника и др.) Реанимация (от лат. "re-" - "обратно" и animatio "оживление") есть совокупность мероприятий по оживлению человека, находящегося в состоянии клинической смерти, восстановлению функций жизненно важных органов, внезапно утраченных или нарушенных в результате несчастных случаев, заболеваний и осложнений.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Первая помощь при утоплении эффективна только в период клинической смерти и оказывается на месте происшествия: удаляют жидкость из дыхательных путей, проводят искусственное дыхание, массаж сердца.    После восстановления жизненных функций необходимо наблюдение врача, ибо возвращенные к жизни могут погибнуть, например, от отёка легких. </w:t>
      </w:r>
    </w:p>
    <w:p w:rsidR="00882C0D" w:rsidRPr="009F52C7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том случае, когда из воды извлекается уже "бездыханное тело" - пострадавший находится без сознания, а зачастую и без признаков жизни, - значительно снижаются шансы на его спасение. Если человек пробыл под водой более 5-10 минут, его вряд ли удастся вернуть к жизни. </w:t>
      </w:r>
    </w:p>
    <w:p w:rsidR="00882C0D" w:rsidRDefault="00882C0D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Хотя в каждом конкретном случае исход будет зависеть от времени года, температуры и состава воды, особенностей организма, а главное - от вида утопления и верно выбранной тактики оказания помощи. На успех можно надеяться только при правильном оказании помощи с учетом типа утопления. </w:t>
      </w:r>
    </w:p>
    <w:p w:rsidR="00882C0D" w:rsidRDefault="00882C0D"/>
    <w:sectPr w:rsidR="00882C0D" w:rsidSect="004E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56F0"/>
    <w:rsid w:val="00025E83"/>
    <w:rsid w:val="00055E8C"/>
    <w:rsid w:val="004156F0"/>
    <w:rsid w:val="004E5586"/>
    <w:rsid w:val="00882C0D"/>
    <w:rsid w:val="00960A7C"/>
    <w:rsid w:val="009A5E63"/>
    <w:rsid w:val="009F52C7"/>
    <w:rsid w:val="00C27614"/>
    <w:rsid w:val="00E03609"/>
    <w:rsid w:val="00E2331F"/>
    <w:rsid w:val="00E578CE"/>
    <w:rsid w:val="00E80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05B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5</Pages>
  <Words>1887</Words>
  <Characters>10757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самосохранения и спасения утопающего</dc:title>
  <dc:subject/>
  <dc:creator>Пользователь</dc:creator>
  <cp:keywords/>
  <dc:description/>
  <cp:lastModifiedBy>user</cp:lastModifiedBy>
  <cp:revision>2</cp:revision>
  <dcterms:created xsi:type="dcterms:W3CDTF">2022-01-31T09:04:00Z</dcterms:created>
  <dcterms:modified xsi:type="dcterms:W3CDTF">2022-01-31T09:04:00Z</dcterms:modified>
</cp:coreProperties>
</file>